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5F477" w14:textId="0D40F004" w:rsidR="00E75CC9" w:rsidRDefault="0030152C" w:rsidP="004E5017">
      <w:pPr>
        <w:sectPr w:rsidR="00E75CC9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4487B9" wp14:editId="2C096E6B">
                <wp:simplePos x="0" y="0"/>
                <wp:positionH relativeFrom="column">
                  <wp:posOffset>-150495</wp:posOffset>
                </wp:positionH>
                <wp:positionV relativeFrom="paragraph">
                  <wp:posOffset>6817360</wp:posOffset>
                </wp:positionV>
                <wp:extent cx="7191375" cy="30480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4B973" w14:textId="50C9218D" w:rsidR="00515B6C" w:rsidRDefault="00515B6C">
                            <w:pPr>
                              <w:rPr>
                                <w:rFonts w:ascii="SassoonCRInfant" w:hAnsi="SassoonCRInfant"/>
                                <w:sz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</w:rPr>
                              <w:t>Now try to find the answer to these problems? Record your answer as a number sentence.</w:t>
                            </w:r>
                          </w:p>
                          <w:p w14:paraId="4F18F98F" w14:textId="1B9E7C05" w:rsidR="00515B6C" w:rsidRDefault="00515B6C" w:rsidP="003015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  <w:sz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</w:rPr>
                              <w:t>10 children are already on the bus ready for their trip. 5 more children get on the bus. What is the total number of children on the bus?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03"/>
                              <w:gridCol w:w="2203"/>
                              <w:gridCol w:w="2203"/>
                              <w:gridCol w:w="2204"/>
                              <w:gridCol w:w="2204"/>
                            </w:tblGrid>
                            <w:tr w:rsidR="00515B6C" w14:paraId="08287355" w14:textId="77777777" w:rsidTr="0030152C">
                              <w:tc>
                                <w:tcPr>
                                  <w:tcW w:w="2206" w:type="dxa"/>
                                </w:tcPr>
                                <w:p w14:paraId="3CFCEE7B" w14:textId="77777777" w:rsidR="00515B6C" w:rsidRPr="0030152C" w:rsidRDefault="00515B6C" w:rsidP="0030152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4E55C81D" w14:textId="12DD3316" w:rsidR="00515B6C" w:rsidRPr="0030152C" w:rsidRDefault="00515B6C" w:rsidP="0030152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4BEADBCC" w14:textId="77777777" w:rsidR="00515B6C" w:rsidRPr="0030152C" w:rsidRDefault="00515B6C" w:rsidP="0030152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0BFF0418" w14:textId="4AFD971A" w:rsidR="00515B6C" w:rsidRPr="0030152C" w:rsidRDefault="00515B6C" w:rsidP="0030152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514CBE2C" w14:textId="77777777" w:rsidR="00515B6C" w:rsidRPr="0030152C" w:rsidRDefault="00515B6C" w:rsidP="0030152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FB3A24" w14:textId="740E562D" w:rsidR="00515B6C" w:rsidRDefault="00515B6C" w:rsidP="003015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  <w:sz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</w:rPr>
                              <w:t>15 birds are sitting in a tree and 6 more land on a branch. How many birds are in the tree?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03"/>
                              <w:gridCol w:w="2203"/>
                              <w:gridCol w:w="2203"/>
                              <w:gridCol w:w="2204"/>
                              <w:gridCol w:w="2204"/>
                            </w:tblGrid>
                            <w:tr w:rsidR="00515B6C" w14:paraId="2BC17B0A" w14:textId="77777777" w:rsidTr="00515B6C">
                              <w:tc>
                                <w:tcPr>
                                  <w:tcW w:w="2206" w:type="dxa"/>
                                </w:tcPr>
                                <w:p w14:paraId="3D89873F" w14:textId="77777777" w:rsidR="00515B6C" w:rsidRPr="0030152C" w:rsidRDefault="00515B6C" w:rsidP="00515B6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60165773" w14:textId="77777777" w:rsidR="00515B6C" w:rsidRPr="0030152C" w:rsidRDefault="00515B6C" w:rsidP="00515B6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5425AF44" w14:textId="77777777" w:rsidR="00515B6C" w:rsidRPr="0030152C" w:rsidRDefault="00515B6C" w:rsidP="00515B6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44C1B166" w14:textId="77777777" w:rsidR="00515B6C" w:rsidRPr="0030152C" w:rsidRDefault="00515B6C" w:rsidP="00515B6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55BF6CE5" w14:textId="77777777" w:rsidR="00515B6C" w:rsidRPr="0030152C" w:rsidRDefault="00515B6C" w:rsidP="00515B6C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0CF7C1" w14:textId="4117DA64" w:rsidR="00515B6C" w:rsidRPr="00515B6C" w:rsidRDefault="00515B6C" w:rsidP="00515B6C">
                            <w:pPr>
                              <w:ind w:left="720"/>
                              <w:rPr>
                                <w:rFonts w:ascii="SassoonCRInfant" w:hAnsi="SassoonCRInfant"/>
                                <w:b/>
                                <w:color w:val="7030A0"/>
                                <w:sz w:val="28"/>
                              </w:rPr>
                            </w:pPr>
                            <w:r w:rsidRPr="00515B6C">
                              <w:rPr>
                                <w:rFonts w:ascii="SassoonCRInfant" w:hAnsi="SassoonCRInfant"/>
                                <w:b/>
                                <w:color w:val="7030A0"/>
                                <w:sz w:val="28"/>
                              </w:rPr>
                              <w:t>Challenge – can you write your own addition number problem</w:t>
                            </w:r>
                            <w:r w:rsidR="00396B01">
                              <w:rPr>
                                <w:rFonts w:ascii="SassoonCRInfant" w:hAnsi="SassoonCRInfant"/>
                                <w:b/>
                                <w:color w:val="7030A0"/>
                                <w:sz w:val="28"/>
                              </w:rPr>
                              <w:t xml:space="preserve"> solving challenges</w:t>
                            </w:r>
                            <w:r w:rsidRPr="00515B6C">
                              <w:rPr>
                                <w:rFonts w:ascii="SassoonCRInfant" w:hAnsi="SassoonCRInfant"/>
                                <w:b/>
                                <w:color w:val="7030A0"/>
                                <w:sz w:val="28"/>
                              </w:rPr>
                              <w:t>? Ask your grown up to find the answer and check if they have got it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487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1.85pt;margin-top:536.8pt;width:566.25pt;height:24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" fillcolor="white [3201]" strokeweight=".5pt">
                <v:textbox>
                  <w:txbxContent>
                    <w:p w14:paraId="1F34B973" w14:textId="50C9218D" w:rsidR="00515B6C" w:rsidRDefault="00515B6C">
                      <w:pPr>
                        <w:rPr>
                          <w:rFonts w:ascii="SassoonCRInfant" w:hAnsi="SassoonCRInfant"/>
                          <w:sz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</w:rPr>
                        <w:t>Now try to find the answer to these problems? Record your answer as a number sentence.</w:t>
                      </w:r>
                    </w:p>
                    <w:p w14:paraId="4F18F98F" w14:textId="1B9E7C05" w:rsidR="00515B6C" w:rsidRDefault="00515B6C" w:rsidP="003015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  <w:sz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</w:rPr>
                        <w:t>10 children are already on the bus ready for their trip. 5 more children get on the bus. What is the total number of children on the bus?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03"/>
                        <w:gridCol w:w="2203"/>
                        <w:gridCol w:w="2203"/>
                        <w:gridCol w:w="2204"/>
                        <w:gridCol w:w="2204"/>
                      </w:tblGrid>
                      <w:tr w:rsidR="00515B6C" w14:paraId="08287355" w14:textId="77777777" w:rsidTr="0030152C">
                        <w:tc>
                          <w:tcPr>
                            <w:tcW w:w="2206" w:type="dxa"/>
                          </w:tcPr>
                          <w:p w14:paraId="3CFCEE7B" w14:textId="77777777" w:rsidR="00515B6C" w:rsidRPr="0030152C" w:rsidRDefault="00515B6C" w:rsidP="0030152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4E55C81D" w14:textId="12DD3316" w:rsidR="00515B6C" w:rsidRPr="0030152C" w:rsidRDefault="00515B6C" w:rsidP="0030152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4BEADBCC" w14:textId="77777777" w:rsidR="00515B6C" w:rsidRPr="0030152C" w:rsidRDefault="00515B6C" w:rsidP="0030152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</w:tcPr>
                          <w:p w14:paraId="0BFF0418" w14:textId="4AFD971A" w:rsidR="00515B6C" w:rsidRPr="0030152C" w:rsidRDefault="00515B6C" w:rsidP="0030152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07" w:type="dxa"/>
                          </w:tcPr>
                          <w:p w14:paraId="514CBE2C" w14:textId="77777777" w:rsidR="00515B6C" w:rsidRPr="0030152C" w:rsidRDefault="00515B6C" w:rsidP="0030152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08FB3A24" w14:textId="740E562D" w:rsidR="00515B6C" w:rsidRDefault="00515B6C" w:rsidP="003015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  <w:sz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</w:rPr>
                        <w:t>15 birds are sitting in a tree and 6 more land on a branch. How many birds are in the tree?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03"/>
                        <w:gridCol w:w="2203"/>
                        <w:gridCol w:w="2203"/>
                        <w:gridCol w:w="2204"/>
                        <w:gridCol w:w="2204"/>
                      </w:tblGrid>
                      <w:tr w:rsidR="00515B6C" w14:paraId="2BC17B0A" w14:textId="77777777" w:rsidTr="00515B6C">
                        <w:tc>
                          <w:tcPr>
                            <w:tcW w:w="2206" w:type="dxa"/>
                          </w:tcPr>
                          <w:p w14:paraId="3D89873F" w14:textId="77777777" w:rsidR="00515B6C" w:rsidRPr="0030152C" w:rsidRDefault="00515B6C" w:rsidP="00515B6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60165773" w14:textId="77777777" w:rsidR="00515B6C" w:rsidRPr="0030152C" w:rsidRDefault="00515B6C" w:rsidP="00515B6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5425AF44" w14:textId="77777777" w:rsidR="00515B6C" w:rsidRPr="0030152C" w:rsidRDefault="00515B6C" w:rsidP="00515B6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</w:tcPr>
                          <w:p w14:paraId="44C1B166" w14:textId="77777777" w:rsidR="00515B6C" w:rsidRPr="0030152C" w:rsidRDefault="00515B6C" w:rsidP="00515B6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07" w:type="dxa"/>
                          </w:tcPr>
                          <w:p w14:paraId="55BF6CE5" w14:textId="77777777" w:rsidR="00515B6C" w:rsidRPr="0030152C" w:rsidRDefault="00515B6C" w:rsidP="00515B6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650CF7C1" w14:textId="4117DA64" w:rsidR="00515B6C" w:rsidRPr="00515B6C" w:rsidRDefault="00515B6C" w:rsidP="00515B6C">
                      <w:pPr>
                        <w:ind w:left="720"/>
                        <w:rPr>
                          <w:rFonts w:ascii="SassoonCRInfant" w:hAnsi="SassoonCRInfant"/>
                          <w:b/>
                          <w:color w:val="7030A0"/>
                          <w:sz w:val="28"/>
                        </w:rPr>
                      </w:pPr>
                      <w:r w:rsidRPr="00515B6C">
                        <w:rPr>
                          <w:rFonts w:ascii="SassoonCRInfant" w:hAnsi="SassoonCRInfant"/>
                          <w:b/>
                          <w:color w:val="7030A0"/>
                          <w:sz w:val="28"/>
                        </w:rPr>
                        <w:t>Challenge – can you write your own addition number problem</w:t>
                      </w:r>
                      <w:r w:rsidR="00396B01">
                        <w:rPr>
                          <w:rFonts w:ascii="SassoonCRInfant" w:hAnsi="SassoonCRInfant"/>
                          <w:b/>
                          <w:color w:val="7030A0"/>
                          <w:sz w:val="28"/>
                        </w:rPr>
                        <w:t xml:space="preserve"> solving challenges</w:t>
                      </w:r>
                      <w:r w:rsidRPr="00515B6C">
                        <w:rPr>
                          <w:rFonts w:ascii="SassoonCRInfant" w:hAnsi="SassoonCRInfant"/>
                          <w:b/>
                          <w:color w:val="7030A0"/>
                          <w:sz w:val="28"/>
                        </w:rPr>
                        <w:t>? Ask your grown up to find the answer and check if they have got it right.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D3EE2D" wp14:editId="607358A3">
                <wp:simplePos x="0" y="0"/>
                <wp:positionH relativeFrom="margin">
                  <wp:posOffset>-7620</wp:posOffset>
                </wp:positionH>
                <wp:positionV relativeFrom="paragraph">
                  <wp:posOffset>368935</wp:posOffset>
                </wp:positionV>
                <wp:extent cx="7048500" cy="6477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9C0C0" w14:textId="334939F6" w:rsidR="00515B6C" w:rsidRPr="0030152C" w:rsidRDefault="00515B6C" w:rsidP="0030152C">
                            <w:pPr>
                              <w:pStyle w:val="AimKS1"/>
                              <w:rPr>
                                <w:rFonts w:ascii="SassoonCRInfant" w:hAnsi="SassoonCRInfant"/>
                              </w:rPr>
                            </w:pPr>
                            <w:r w:rsidRPr="0030152C">
                              <w:rPr>
                                <w:rFonts w:ascii="SassoonCRInfant" w:hAnsi="SassoonCRInfant"/>
                              </w:rPr>
                              <w:t>Answer the equations below. Try to add by counting on in your head.</w:t>
                            </w:r>
                            <w:r>
                              <w:rPr>
                                <w:rFonts w:ascii="SassoonCRInfant" w:hAnsi="SassoonCRInfant"/>
                              </w:rPr>
                              <w:t xml:space="preserve"> Remember that you can always start with the biggest number first.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EE2D" id="Text Box 2" o:spid="_x0000_s1027" type="#_x0000_t202" style="position:absolute;left:0;text-align:left;margin-left:-.6pt;margin-top:29.05pt;width:555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" filled="f" stroked="f">
                <v:textbox>
                  <w:txbxContent>
                    <w:p w14:paraId="72C9C0C0" w14:textId="334939F6" w:rsidR="00515B6C" w:rsidRPr="0030152C" w:rsidRDefault="00515B6C" w:rsidP="0030152C">
                      <w:pPr>
                        <w:pStyle w:val="AimKS1"/>
                        <w:rPr>
                          <w:rFonts w:ascii="SassoonCRInfant" w:hAnsi="SassoonCRInfant"/>
                        </w:rPr>
                      </w:pPr>
                      <w:r w:rsidRPr="0030152C">
                        <w:rPr>
                          <w:rFonts w:ascii="SassoonCRInfant" w:hAnsi="SassoonCRInfant"/>
                        </w:rPr>
                        <w:t>Answer the equations below. Try to add by counting on in your head.</w:t>
                      </w:r>
                      <w:r>
                        <w:rPr>
                          <w:rFonts w:ascii="SassoonCRInfant" w:hAnsi="SassoonCRInfant"/>
                        </w:rPr>
                        <w:t xml:space="preserve"> Remember that you can always start with the biggest number first.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CA614" wp14:editId="7EAC446E">
                <wp:simplePos x="0" y="0"/>
                <wp:positionH relativeFrom="column">
                  <wp:posOffset>-160020</wp:posOffset>
                </wp:positionH>
                <wp:positionV relativeFrom="paragraph">
                  <wp:posOffset>-564515</wp:posOffset>
                </wp:positionV>
                <wp:extent cx="7239000" cy="3714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55CA01" w14:textId="6CF419A4" w:rsidR="00515B6C" w:rsidRPr="0030152C" w:rsidRDefault="00515B6C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Year One Homework</w:t>
                            </w:r>
                            <w:r>
                              <w:rPr>
                                <w:rFonts w:ascii="SassoonCRInfant" w:hAnsi="SassoonCRInfant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</w:rPr>
                              <w:tab/>
                              <w:t xml:space="preserve">        14</w:t>
                            </w:r>
                            <w:r w:rsidRPr="0030152C">
                              <w:rPr>
                                <w:rFonts w:ascii="SassoonCRInfant" w:hAnsi="SassoonCRInfan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CRInfant" w:hAnsi="SassoonCRInfant"/>
                              </w:rPr>
                              <w:t xml:space="preserve"> November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CA614" id="Text Box 3" o:spid="_x0000_s1028" type="#_x0000_t202" style="position:absolute;left:0;text-align:left;margin-left:-12.6pt;margin-top:-44.45pt;width:570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" fillcolor="white [3201]" strokecolor="white [3212]" strokeweight=".5pt">
                <v:textbox>
                  <w:txbxContent>
                    <w:p w14:paraId="6F55CA01" w14:textId="6CF419A4" w:rsidR="00515B6C" w:rsidRPr="0030152C" w:rsidRDefault="00515B6C">
                      <w:p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>Year One Homework</w:t>
                      </w:r>
                      <w:r>
                        <w:rPr>
                          <w:rFonts w:ascii="SassoonCRInfant" w:hAnsi="SassoonCRInfant"/>
                        </w:rPr>
                        <w:tab/>
                      </w:r>
                      <w:r>
                        <w:rPr>
                          <w:rFonts w:ascii="SassoonCRInfant" w:hAnsi="SassoonCRInfant"/>
                        </w:rPr>
                        <w:tab/>
                      </w:r>
                      <w:r>
                        <w:rPr>
                          <w:rFonts w:ascii="SassoonCRInfant" w:hAnsi="SassoonCRInfant"/>
                        </w:rPr>
                        <w:tab/>
                      </w:r>
                      <w:r>
                        <w:rPr>
                          <w:rFonts w:ascii="SassoonCRInfant" w:hAnsi="SassoonCRInfant"/>
                        </w:rPr>
                        <w:tab/>
                      </w:r>
                      <w:r>
                        <w:rPr>
                          <w:rFonts w:ascii="SassoonCRInfant" w:hAnsi="SassoonCRInfant"/>
                        </w:rPr>
                        <w:tab/>
                      </w:r>
                      <w:r>
                        <w:rPr>
                          <w:rFonts w:ascii="SassoonCRInfant" w:hAnsi="SassoonCRInfant"/>
                        </w:rPr>
                        <w:tab/>
                      </w:r>
                      <w:r>
                        <w:rPr>
                          <w:rFonts w:ascii="SassoonCRInfant" w:hAnsi="SassoonCRInfant"/>
                        </w:rPr>
                        <w:tab/>
                        <w:t xml:space="preserve">        14</w:t>
                      </w:r>
                      <w:r w:rsidRPr="0030152C">
                        <w:rPr>
                          <w:rFonts w:ascii="SassoonCRInfant" w:hAnsi="SassoonCRInfant"/>
                          <w:vertAlign w:val="superscript"/>
                        </w:rPr>
                        <w:t>th</w:t>
                      </w:r>
                      <w:r>
                        <w:rPr>
                          <w:rFonts w:ascii="SassoonCRInfant" w:hAnsi="SassoonCRInfant"/>
                        </w:rPr>
                        <w:t xml:space="preserve"> November 2024</w:t>
                      </w:r>
                    </w:p>
                  </w:txbxContent>
                </v:textbox>
              </v:shape>
            </w:pict>
          </mc:Fallback>
        </mc:AlternateContent>
      </w:r>
      <w:r w:rsidR="009D3F8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4B3959" wp14:editId="4E8EB4AE">
                <wp:simplePos x="0" y="0"/>
                <wp:positionH relativeFrom="margin">
                  <wp:posOffset>135255</wp:posOffset>
                </wp:positionH>
                <wp:positionV relativeFrom="paragraph">
                  <wp:posOffset>6985</wp:posOffset>
                </wp:positionV>
                <wp:extent cx="661924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24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6F51" w14:textId="23A5875D" w:rsidR="00515B6C" w:rsidRPr="0030152C" w:rsidRDefault="00515B6C" w:rsidP="0030152C">
                            <w:pPr>
                              <w:pStyle w:val="Heading1KS1"/>
                              <w:spacing w:after="340"/>
                              <w:rPr>
                                <w:rFonts w:ascii="SassoonCRInfant" w:hAnsi="SassoonCRInfant"/>
                                <w:sz w:val="32"/>
                              </w:rPr>
                            </w:pPr>
                            <w:r w:rsidRPr="0030152C">
                              <w:rPr>
                                <w:rFonts w:ascii="SassoonCRInfant" w:hAnsi="SassoonCRInfant"/>
                                <w:sz w:val="32"/>
                              </w:rPr>
                              <w:t>Addi</w:t>
                            </w:r>
                            <w:r w:rsidR="00396B01">
                              <w:rPr>
                                <w:rFonts w:ascii="SassoonCRInfant" w:hAnsi="SassoonCRInfant"/>
                                <w:sz w:val="32"/>
                              </w:rPr>
                              <w:t>tion Challenge</w:t>
                            </w:r>
                          </w:p>
                          <w:p w14:paraId="4BA4BBC6" w14:textId="6BCC0841" w:rsidR="00515B6C" w:rsidRPr="0030152C" w:rsidRDefault="00515B6C" w:rsidP="00895F55">
                            <w:pPr>
                              <w:pStyle w:val="Heading1KS1"/>
                              <w:spacing w:after="340"/>
                              <w:rPr>
                                <w:rFonts w:ascii="SassoonCRInfant" w:hAnsi="SassoonCRInfant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3959" id="_x0000_s1029" type="#_x0000_t202" style="position:absolute;left:0;text-align:left;margin-left:10.65pt;margin-top:.55pt;width:521.2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QhCwIAAPQ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" filled="f" stroked="f">
                <v:textbox>
                  <w:txbxContent>
                    <w:p w14:paraId="1CE36F51" w14:textId="23A5875D" w:rsidR="00515B6C" w:rsidRPr="0030152C" w:rsidRDefault="00515B6C" w:rsidP="0030152C">
                      <w:pPr>
                        <w:pStyle w:val="Heading1KS1"/>
                        <w:spacing w:after="340"/>
                        <w:rPr>
                          <w:rFonts w:ascii="SassoonCRInfant" w:hAnsi="SassoonCRInfant"/>
                          <w:sz w:val="32"/>
                        </w:rPr>
                      </w:pPr>
                      <w:r w:rsidRPr="0030152C">
                        <w:rPr>
                          <w:rFonts w:ascii="SassoonCRInfant" w:hAnsi="SassoonCRInfant"/>
                          <w:sz w:val="32"/>
                        </w:rPr>
                        <w:t>Addi</w:t>
                      </w:r>
                      <w:r w:rsidR="00396B01">
                        <w:rPr>
                          <w:rFonts w:ascii="SassoonCRInfant" w:hAnsi="SassoonCRInfant"/>
                          <w:sz w:val="32"/>
                        </w:rPr>
                        <w:t>tion Challenge</w:t>
                      </w:r>
                    </w:p>
                    <w:p w14:paraId="4BA4BBC6" w14:textId="6BCC0841" w:rsidR="00515B6C" w:rsidRPr="0030152C" w:rsidRDefault="00515B6C" w:rsidP="00895F55">
                      <w:pPr>
                        <w:pStyle w:val="Heading1KS1"/>
                        <w:spacing w:after="340"/>
                        <w:rPr>
                          <w:rFonts w:ascii="SassoonCRInfant" w:hAnsi="SassoonCRInfant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50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CD40DDE" wp14:editId="7312199C">
                <wp:simplePos x="0" y="0"/>
                <wp:positionH relativeFrom="column">
                  <wp:posOffset>5210175</wp:posOffset>
                </wp:positionH>
                <wp:positionV relativeFrom="paragraph">
                  <wp:posOffset>1130935</wp:posOffset>
                </wp:positionV>
                <wp:extent cx="1539240" cy="5722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572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A705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10 + 8 =</w:t>
                            </w:r>
                          </w:p>
                          <w:p w14:paraId="6A680F28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351A4F0C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18 + 2 =</w:t>
                            </w:r>
                          </w:p>
                          <w:p w14:paraId="4D573DD9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26EC9A68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2 + 11 =</w:t>
                            </w:r>
                          </w:p>
                          <w:p w14:paraId="5DEC42D3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4BCC7796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5 + 2 =</w:t>
                            </w:r>
                          </w:p>
                          <w:p w14:paraId="7E1494A6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7697985E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13 + 6 =</w:t>
                            </w:r>
                          </w:p>
                          <w:p w14:paraId="30BD35ED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65CA8E9A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6 + 9 =</w:t>
                            </w:r>
                          </w:p>
                          <w:p w14:paraId="26CD8B0E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365C5B26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11 + 7 =</w:t>
                            </w:r>
                          </w:p>
                          <w:p w14:paraId="10218A16" w14:textId="77777777" w:rsidR="00515B6C" w:rsidRPr="00ED650B" w:rsidRDefault="00515B6C" w:rsidP="00ED650B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249AA179" w14:textId="71BB3A31" w:rsidR="00515B6C" w:rsidRPr="00ED650B" w:rsidRDefault="00515B6C" w:rsidP="00ED650B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>7 + 8 =</w:t>
                            </w: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0DDE" id="_x0000_s1030" type="#_x0000_t202" style="position:absolute;left:0;text-align:left;margin-left:410.25pt;margin-top:89.05pt;width:121.2pt;height:45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" filled="f" stroked="f">
                <v:textbox>
                  <w:txbxContent>
                    <w:p w14:paraId="0264A705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10 + 8 =</w:t>
                      </w:r>
                    </w:p>
                    <w:p w14:paraId="6A680F28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351A4F0C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18 + 2 =</w:t>
                      </w:r>
                    </w:p>
                    <w:p w14:paraId="4D573DD9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26EC9A68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2 + 11 =</w:t>
                      </w:r>
                    </w:p>
                    <w:p w14:paraId="5DEC42D3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4BCC7796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5 + 2 =</w:t>
                      </w:r>
                    </w:p>
                    <w:p w14:paraId="7E1494A6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7697985E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13 + 6 =</w:t>
                      </w:r>
                    </w:p>
                    <w:p w14:paraId="30BD35ED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65CA8E9A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6 + 9 =</w:t>
                      </w:r>
                    </w:p>
                    <w:p w14:paraId="26CD8B0E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365C5B26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11 + 7 =</w:t>
                      </w:r>
                    </w:p>
                    <w:p w14:paraId="10218A16" w14:textId="77777777" w:rsidR="00515B6C" w:rsidRPr="00ED650B" w:rsidRDefault="00515B6C" w:rsidP="00ED650B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249AA179" w14:textId="71BB3A31" w:rsidR="00515B6C" w:rsidRPr="00ED650B" w:rsidRDefault="00515B6C" w:rsidP="00ED650B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>7 + 8 =</w:t>
                      </w: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16E0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C25234" wp14:editId="54335BA6">
                <wp:simplePos x="0" y="0"/>
                <wp:positionH relativeFrom="column">
                  <wp:posOffset>3533775</wp:posOffset>
                </wp:positionH>
                <wp:positionV relativeFrom="paragraph">
                  <wp:posOffset>1130935</wp:posOffset>
                </wp:positionV>
                <wp:extent cx="132588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04F5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3 + 5 =</w:t>
                            </w:r>
                          </w:p>
                          <w:p w14:paraId="48C6ED51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128B0CC1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7 + 2 =</w:t>
                            </w:r>
                          </w:p>
                          <w:p w14:paraId="7B74F0CC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5046B426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10 + 8 =</w:t>
                            </w:r>
                          </w:p>
                          <w:p w14:paraId="437A0154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3A91C018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18 + 2 =</w:t>
                            </w:r>
                          </w:p>
                          <w:p w14:paraId="048324A0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3620C1AD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2 + 11 =</w:t>
                            </w:r>
                          </w:p>
                          <w:p w14:paraId="21B2E27D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66A7AAAD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5 + 2 =</w:t>
                            </w:r>
                          </w:p>
                          <w:p w14:paraId="494BA3CF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75D82ACA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13 + 6 =</w:t>
                            </w:r>
                          </w:p>
                          <w:p w14:paraId="00EE8B7C" w14:textId="77777777" w:rsidR="00515B6C" w:rsidRPr="00716E00" w:rsidRDefault="00515B6C" w:rsidP="00716E00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4CFEB6C7" w14:textId="5A69D083" w:rsidR="00515B6C" w:rsidRPr="00716E00" w:rsidRDefault="00515B6C" w:rsidP="00716E0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16E00">
                              <w:rPr>
                                <w:sz w:val="34"/>
                                <w:szCs w:val="34"/>
                              </w:rPr>
                              <w:t>6 + 9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25234" id="_x0000_s1031" type="#_x0000_t202" style="position:absolute;left:0;text-align:left;margin-left:278.25pt;margin-top:89.05pt;width:104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" filled="f" stroked="f">
                <v:textbox style="mso-fit-shape-to-text:t">
                  <w:txbxContent>
                    <w:p w14:paraId="192C04F5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3 + 5 =</w:t>
                      </w:r>
                    </w:p>
                    <w:p w14:paraId="48C6ED51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128B0CC1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7 + 2 =</w:t>
                      </w:r>
                    </w:p>
                    <w:p w14:paraId="7B74F0CC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5046B426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10 + 8 =</w:t>
                      </w:r>
                    </w:p>
                    <w:p w14:paraId="437A0154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3A91C018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18 + 2 =</w:t>
                      </w:r>
                    </w:p>
                    <w:p w14:paraId="048324A0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3620C1AD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2 + 11 =</w:t>
                      </w:r>
                    </w:p>
                    <w:p w14:paraId="21B2E27D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66A7AAAD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5 + 2 =</w:t>
                      </w:r>
                    </w:p>
                    <w:p w14:paraId="494BA3CF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75D82ACA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13 + 6 =</w:t>
                      </w:r>
                    </w:p>
                    <w:p w14:paraId="00EE8B7C" w14:textId="77777777" w:rsidR="00515B6C" w:rsidRPr="00716E00" w:rsidRDefault="00515B6C" w:rsidP="00716E00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4CFEB6C7" w14:textId="5A69D083" w:rsidR="00515B6C" w:rsidRPr="00716E00" w:rsidRDefault="00515B6C" w:rsidP="00716E0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716E00">
                        <w:rPr>
                          <w:sz w:val="34"/>
                          <w:szCs w:val="34"/>
                        </w:rPr>
                        <w:t>6 + 9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6D4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BB9EC8" wp14:editId="514FE517">
                <wp:simplePos x="0" y="0"/>
                <wp:positionH relativeFrom="column">
                  <wp:posOffset>1849755</wp:posOffset>
                </wp:positionH>
                <wp:positionV relativeFrom="paragraph">
                  <wp:posOffset>1130935</wp:posOffset>
                </wp:positionV>
                <wp:extent cx="1386840" cy="56997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569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37A13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11 + 5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21AF0FD5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53FF2BA1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6 + 7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7F39A3BD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614B8B36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5 + 4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2A2872B5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6CC5464B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10 + 10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6726A274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50333C0B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6 + 13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58934E28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262A3E68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13 + 3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3DA8E882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13EC9D12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8 + 9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775266D8" w14:textId="77777777" w:rsidR="00515B6C" w:rsidRPr="006C6D4F" w:rsidRDefault="00515B6C" w:rsidP="006C6D4F">
                            <w:pPr>
                              <w:pStyle w:val="KS1BodyCopyKS1"/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2F406C39" w14:textId="77777777" w:rsidR="00515B6C" w:rsidRDefault="00515B6C" w:rsidP="006C6D4F">
                            <w:pPr>
                              <w:pStyle w:val="KS1BodyCopyKS1"/>
                              <w:spacing w:line="240" w:lineRule="auto"/>
                            </w:pPr>
                            <w:r w:rsidRPr="006C6D4F">
                              <w:rPr>
                                <w:sz w:val="34"/>
                                <w:szCs w:val="34"/>
                              </w:rPr>
                              <w:t>15 + 5 =</w:t>
                            </w:r>
                            <w:r w:rsidRPr="006C6D4F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3FE2D7EE" w14:textId="29898915" w:rsidR="00515B6C" w:rsidRDefault="00515B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9EC8" id="_x0000_s1032" type="#_x0000_t202" style="position:absolute;left:0;text-align:left;margin-left:145.65pt;margin-top:89.05pt;width:109.2pt;height:44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" filled="f" stroked="f">
                <v:textbox>
                  <w:txbxContent>
                    <w:p w14:paraId="72437A13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>11 + 5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21AF0FD5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53FF2BA1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>6 + 7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7F39A3BD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614B8B36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>5 + 4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2A2872B5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6CC5464B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>10 + 10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6726A274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50333C0B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>6 + 13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58934E28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262A3E68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>13 + 3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3DA8E882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13EC9D12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6C6D4F">
                        <w:rPr>
                          <w:sz w:val="34"/>
                          <w:szCs w:val="34"/>
                        </w:rPr>
                        <w:t>8 + 9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775266D8" w14:textId="77777777" w:rsidR="00515B6C" w:rsidRPr="006C6D4F" w:rsidRDefault="00515B6C" w:rsidP="006C6D4F">
                      <w:pPr>
                        <w:pStyle w:val="KS1BodyCopyKS1"/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2F406C39" w14:textId="77777777" w:rsidR="00515B6C" w:rsidRDefault="00515B6C" w:rsidP="006C6D4F">
                      <w:pPr>
                        <w:pStyle w:val="KS1BodyCopyKS1"/>
                        <w:spacing w:line="240" w:lineRule="auto"/>
                      </w:pPr>
                      <w:r w:rsidRPr="006C6D4F">
                        <w:rPr>
                          <w:sz w:val="34"/>
                          <w:szCs w:val="34"/>
                        </w:rPr>
                        <w:t>15 + 5 =</w:t>
                      </w:r>
                      <w:r w:rsidRPr="006C6D4F">
                        <w:rPr>
                          <w:sz w:val="34"/>
                          <w:szCs w:val="34"/>
                        </w:rPr>
                        <w:tab/>
                      </w:r>
                      <w:r>
                        <w:tab/>
                      </w:r>
                    </w:p>
                    <w:p w14:paraId="3FE2D7EE" w14:textId="29898915" w:rsidR="00515B6C" w:rsidRDefault="00515B6C"/>
                  </w:txbxContent>
                </v:textbox>
                <w10:wrap type="square"/>
              </v:shape>
            </w:pict>
          </mc:Fallback>
        </mc:AlternateContent>
      </w:r>
      <w:r w:rsidR="00E1623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1F9F06" wp14:editId="2B18DE10">
                <wp:simplePos x="0" y="0"/>
                <wp:positionH relativeFrom="margin">
                  <wp:posOffset>112395</wp:posOffset>
                </wp:positionH>
                <wp:positionV relativeFrom="paragraph">
                  <wp:posOffset>1130935</wp:posOffset>
                </wp:positionV>
                <wp:extent cx="1234440" cy="558546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58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58E2F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17 + 1 =</w:t>
                            </w: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49BC45D4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56CFA04E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11 + 4 =</w:t>
                            </w: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7645C106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6D0B0A93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5 + 12 =</w:t>
                            </w: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5BA18BEF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5F822444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15 + 4 =</w:t>
                            </w: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1EB639BE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4FD1FD39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7 + 5 =</w:t>
                            </w: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45EC4D52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155F25EC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12 + 4 =</w:t>
                            </w: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7E3E8E1F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4D106BF6" w14:textId="56AAD144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5 + 1 =</w:t>
                            </w:r>
                            <w:r w:rsidRPr="00E16230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14:paraId="722AF332" w14:textId="77777777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17577E9D" w14:textId="50F4C362" w:rsidR="00515B6C" w:rsidRPr="00E16230" w:rsidRDefault="00515B6C" w:rsidP="00E16230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16230">
                              <w:rPr>
                                <w:sz w:val="34"/>
                                <w:szCs w:val="34"/>
                              </w:rPr>
                              <w:t>6 + 11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9F06" id="_x0000_s1033" type="#_x0000_t202" style="position:absolute;left:0;text-align:left;margin-left:8.85pt;margin-top:89.05pt;width:97.2pt;height:43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" filled="f" stroked="f">
                <v:textbox>
                  <w:txbxContent>
                    <w:p w14:paraId="06D58E2F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17 + 1 =</w:t>
                      </w: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49BC45D4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56CFA04E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11 + 4 =</w:t>
                      </w: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7645C106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6D0B0A93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5 + 12 =</w:t>
                      </w: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5BA18BEF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5F822444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15 + 4 =</w:t>
                      </w: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1EB639BE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4FD1FD39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7 + 5 =</w:t>
                      </w: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45EC4D52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155F25EC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12 + 4 =</w:t>
                      </w: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7E3E8E1F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4D106BF6" w14:textId="56AAD144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5 + 1 =</w:t>
                      </w:r>
                      <w:r w:rsidRPr="00E16230">
                        <w:rPr>
                          <w:sz w:val="34"/>
                          <w:szCs w:val="34"/>
                        </w:rPr>
                        <w:tab/>
                      </w:r>
                    </w:p>
                    <w:p w14:paraId="722AF332" w14:textId="77777777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  <w:p w14:paraId="17577E9D" w14:textId="50F4C362" w:rsidR="00515B6C" w:rsidRPr="00E16230" w:rsidRDefault="00515B6C" w:rsidP="00E16230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  <w:r w:rsidRPr="00E16230">
                        <w:rPr>
                          <w:sz w:val="34"/>
                          <w:szCs w:val="34"/>
                        </w:rPr>
                        <w:t>6 + 11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C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372B9" wp14:editId="2AD4E3F2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59675" cy="804545"/>
                <wp:effectExtent l="0" t="0" r="0" b="0"/>
                <wp:wrapNone/>
                <wp:docPr id="2" name="Rectangle 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D1542B6" id="Rectangle 2" o:spid="_x0000_s1026" href="https://www.twinkl.co.uk/" style="position:absolute;margin-left:544.05pt;margin-top:0;width:595.25pt;height:63.35pt;z-index:251661312;visibility:visible;mso-wrap-style:square;mso-height-percent:0;mso-wrap-distance-left:9pt;mso-wrap-distance-top:0;mso-wrap-distance-right:9pt;mso-wrap-distance-bottom:0;mso-position-horizontal:right;mso-position-horizontal-relative:page;mso-position-vertical:bottom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p w14:paraId="55C05D69" w14:textId="53478120" w:rsidR="009E4127" w:rsidRDefault="00396B01" w:rsidP="004E50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318A1B" wp14:editId="296AC60C">
                <wp:simplePos x="0" y="0"/>
                <wp:positionH relativeFrom="column">
                  <wp:posOffset>-102870</wp:posOffset>
                </wp:positionH>
                <wp:positionV relativeFrom="paragraph">
                  <wp:posOffset>-440690</wp:posOffset>
                </wp:positionV>
                <wp:extent cx="6953250" cy="103441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034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DD0828" w14:textId="003C7495" w:rsidR="00396B01" w:rsidRPr="00396B01" w:rsidRDefault="00396B01">
                            <w:pPr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</w:pPr>
                            <w:r w:rsidRPr="00396B01"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>My addition problem solving challenge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>s</w:t>
                            </w:r>
                            <w:r w:rsidRPr="00396B01"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56D87C3E" w14:textId="4A2348CA" w:rsidR="00396B01" w:rsidRDefault="00396B01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  <w:p w14:paraId="46AC474C" w14:textId="4CFCC586" w:rsidR="00396B01" w:rsidRDefault="00396B01">
                            <w:pP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</w:p>
                          <w:p w14:paraId="18328FEE" w14:textId="77777777" w:rsidR="00396B01" w:rsidRDefault="00396B01">
                            <w:pP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4"/>
                              <w:gridCol w:w="2133"/>
                              <w:gridCol w:w="2125"/>
                              <w:gridCol w:w="2134"/>
                              <w:gridCol w:w="2126"/>
                            </w:tblGrid>
                            <w:tr w:rsidR="00396B01" w14:paraId="589E53AC" w14:textId="77777777" w:rsidTr="00B04463">
                              <w:tc>
                                <w:tcPr>
                                  <w:tcW w:w="2206" w:type="dxa"/>
                                </w:tcPr>
                                <w:p w14:paraId="12E2B0FE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1DACC9EE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08CB7825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00CCDE44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4E777A5E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22DF70" w14:textId="565F069C" w:rsidR="00396B01" w:rsidRDefault="00396B01">
                            <w:pP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</w:pPr>
                          </w:p>
                          <w:p w14:paraId="683F3306" w14:textId="77777777" w:rsidR="00396B01" w:rsidRDefault="00396B01" w:rsidP="00396B01">
                            <w:pP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</w:pPr>
                          </w:p>
                          <w:p w14:paraId="4BDDA504" w14:textId="0ACF259A" w:rsidR="00396B01" w:rsidRDefault="00396B01" w:rsidP="00396B01">
                            <w:pP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14:paraId="111077ED" w14:textId="77777777" w:rsidR="00396B01" w:rsidRDefault="00396B01" w:rsidP="00396B01">
                            <w:pP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4"/>
                              <w:gridCol w:w="2133"/>
                              <w:gridCol w:w="2125"/>
                              <w:gridCol w:w="2134"/>
                              <w:gridCol w:w="2126"/>
                            </w:tblGrid>
                            <w:tr w:rsidR="00396B01" w14:paraId="5AAA3FD1" w14:textId="77777777" w:rsidTr="00B04463">
                              <w:tc>
                                <w:tcPr>
                                  <w:tcW w:w="2206" w:type="dxa"/>
                                </w:tcPr>
                                <w:p w14:paraId="3FD58109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7CC40A1C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07C4DE32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268CC7C2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01D81BAC" w14:textId="77777777" w:rsidR="00396B01" w:rsidRPr="0030152C" w:rsidRDefault="00396B01" w:rsidP="00396B0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8D7567" w14:textId="77777777" w:rsidR="00396B01" w:rsidRPr="00396B01" w:rsidRDefault="00396B01">
                            <w:pPr>
                              <w:rPr>
                                <w:rFonts w:ascii="SassoonCRInfant" w:hAnsi="SassoonCRInfant"/>
                                <w:color w:val="D9D9D9" w:themeColor="background1" w:themeShade="D9"/>
                                <w:sz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8A1B" id="Text Box 19" o:spid="_x0000_s1034" type="#_x0000_t202" style="position:absolute;left:0;text-align:left;margin-left:-8.1pt;margin-top:-34.7pt;width:547.5pt;height:814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" fillcolor="white [3201]" strokecolor="white [3212]" strokeweight=".5pt">
                <v:textbox>
                  <w:txbxContent>
                    <w:p w14:paraId="24DD0828" w14:textId="003C7495" w:rsidR="00396B01" w:rsidRPr="00396B01" w:rsidRDefault="00396B01">
                      <w:pPr>
                        <w:rPr>
                          <w:rFonts w:ascii="SassoonCRInfant" w:hAnsi="SassoonCRInfant"/>
                          <w:b/>
                          <w:u w:val="single"/>
                        </w:rPr>
                      </w:pPr>
                      <w:r w:rsidRPr="00396B01">
                        <w:rPr>
                          <w:rFonts w:ascii="SassoonCRInfant" w:hAnsi="SassoonCRInfant"/>
                          <w:b/>
                          <w:u w:val="single"/>
                        </w:rPr>
                        <w:t>My addition problem solving challenge</w:t>
                      </w:r>
                      <w:r>
                        <w:rPr>
                          <w:rFonts w:ascii="SassoonCRInfant" w:hAnsi="SassoonCRInfant"/>
                          <w:b/>
                          <w:u w:val="single"/>
                        </w:rPr>
                        <w:t>s</w:t>
                      </w:r>
                      <w:r w:rsidRPr="00396B01">
                        <w:rPr>
                          <w:rFonts w:ascii="SassoonCRInfant" w:hAnsi="SassoonCRInfant"/>
                          <w:b/>
                          <w:u w:val="single"/>
                        </w:rPr>
                        <w:t>:</w:t>
                      </w:r>
                    </w:p>
                    <w:p w14:paraId="56D87C3E" w14:textId="4A2348CA" w:rsidR="00396B01" w:rsidRDefault="00396B01">
                      <w:pPr>
                        <w:rPr>
                          <w:rFonts w:ascii="SassoonCRInfant" w:hAnsi="SassoonCRInfant"/>
                        </w:rPr>
                      </w:pPr>
                    </w:p>
                    <w:p w14:paraId="46AC474C" w14:textId="4CFCC586" w:rsidR="00396B01" w:rsidRDefault="00396B01">
                      <w:pP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</w:pP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</w:p>
                    <w:p w14:paraId="18328FEE" w14:textId="77777777" w:rsidR="00396B01" w:rsidRDefault="00396B01">
                      <w:pP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4"/>
                        <w:gridCol w:w="2133"/>
                        <w:gridCol w:w="2125"/>
                        <w:gridCol w:w="2134"/>
                        <w:gridCol w:w="2126"/>
                      </w:tblGrid>
                      <w:tr w:rsidR="00396B01" w14:paraId="589E53AC" w14:textId="77777777" w:rsidTr="00B04463">
                        <w:tc>
                          <w:tcPr>
                            <w:tcW w:w="2206" w:type="dxa"/>
                          </w:tcPr>
                          <w:p w14:paraId="12E2B0FE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1DACC9EE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08CB7825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</w:tcPr>
                          <w:p w14:paraId="00CCDE44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07" w:type="dxa"/>
                          </w:tcPr>
                          <w:p w14:paraId="4E777A5E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5622DF70" w14:textId="565F069C" w:rsidR="00396B01" w:rsidRDefault="00396B01">
                      <w:pP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</w:pPr>
                    </w:p>
                    <w:p w14:paraId="683F3306" w14:textId="77777777" w:rsidR="00396B01" w:rsidRDefault="00396B01" w:rsidP="00396B01">
                      <w:pP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</w:pPr>
                    </w:p>
                    <w:p w14:paraId="4BDDA504" w14:textId="0ACF259A" w:rsidR="00396B01" w:rsidRDefault="00396B01" w:rsidP="00396B01">
                      <w:pP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</w:pP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  <w:tab/>
                      </w:r>
                      <w:bookmarkStart w:id="1" w:name="_GoBack"/>
                      <w:bookmarkEnd w:id="1"/>
                    </w:p>
                    <w:p w14:paraId="111077ED" w14:textId="77777777" w:rsidR="00396B01" w:rsidRDefault="00396B01" w:rsidP="00396B01">
                      <w:pP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4"/>
                        <w:gridCol w:w="2133"/>
                        <w:gridCol w:w="2125"/>
                        <w:gridCol w:w="2134"/>
                        <w:gridCol w:w="2126"/>
                      </w:tblGrid>
                      <w:tr w:rsidR="00396B01" w14:paraId="5AAA3FD1" w14:textId="77777777" w:rsidTr="00B04463">
                        <w:tc>
                          <w:tcPr>
                            <w:tcW w:w="2206" w:type="dxa"/>
                          </w:tcPr>
                          <w:p w14:paraId="3FD58109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7CC40A1C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07C4DE32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</w:tcPr>
                          <w:p w14:paraId="268CC7C2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07" w:type="dxa"/>
                          </w:tcPr>
                          <w:p w14:paraId="01D81BAC" w14:textId="77777777" w:rsidR="00396B01" w:rsidRPr="0030152C" w:rsidRDefault="00396B01" w:rsidP="00396B01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168D7567" w14:textId="77777777" w:rsidR="00396B01" w:rsidRPr="00396B01" w:rsidRDefault="00396B01">
                      <w:pPr>
                        <w:rPr>
                          <w:rFonts w:ascii="SassoonCRInfant" w:hAnsi="SassoonCRInfant"/>
                          <w:color w:val="D9D9D9" w:themeColor="background1" w:themeShade="D9"/>
                          <w:sz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CC595D" w14:textId="6BE563C0" w:rsidR="009E4127" w:rsidRPr="009E4127" w:rsidRDefault="009E4127" w:rsidP="009E4127"/>
    <w:p w14:paraId="6EC9FC55" w14:textId="7603F272" w:rsidR="009E4127" w:rsidRPr="009E4127" w:rsidRDefault="007A52A7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DB70AFB" wp14:editId="4D0E9D6F">
                <wp:simplePos x="0" y="0"/>
                <wp:positionH relativeFrom="margin">
                  <wp:posOffset>5715</wp:posOffset>
                </wp:positionH>
                <wp:positionV relativeFrom="paragraph">
                  <wp:posOffset>25400</wp:posOffset>
                </wp:positionV>
                <wp:extent cx="1379220" cy="61950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619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A1DB6" w14:textId="510984AB" w:rsidR="00515B6C" w:rsidRPr="00E16230" w:rsidRDefault="00515B6C" w:rsidP="00787267">
                            <w:pPr>
                              <w:spacing w:line="240" w:lineRule="auto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0AFB" id="_x0000_s1035" type="#_x0000_t202" style="position:absolute;left:0;text-align:left;margin-left:.45pt;margin-top:2pt;width:108.6pt;height:487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" filled="f" stroked="f">
                <v:textbox>
                  <w:txbxContent>
                    <w:p w14:paraId="418A1DB6" w14:textId="510984AB" w:rsidR="00515B6C" w:rsidRPr="00E16230" w:rsidRDefault="00515B6C" w:rsidP="00787267">
                      <w:pPr>
                        <w:spacing w:line="240" w:lineRule="auto"/>
                        <w:jc w:val="left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AC3" w:rsidRPr="001F3AC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537D26E" wp14:editId="6B76BDDE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1539240" cy="5722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572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6E688" w14:textId="5E68D017" w:rsidR="00515B6C" w:rsidRPr="00ED650B" w:rsidRDefault="00515B6C" w:rsidP="001F3AC3">
                            <w:pPr>
                              <w:spacing w:line="240" w:lineRule="auto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 w:rsidRPr="00ED650B">
                              <w:rPr>
                                <w:sz w:val="34"/>
                                <w:szCs w:val="3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D26E" id="_x0000_s1036" type="#_x0000_t202" style="position:absolute;left:0;text-align:left;margin-left:70pt;margin-top:5.8pt;width:121.2pt;height:450.6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1fDAIAAPs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" filled="f" stroked="f">
                <v:textbox>
                  <w:txbxContent>
                    <w:p w14:paraId="0C26E688" w14:textId="5E68D017" w:rsidR="00515B6C" w:rsidRPr="00ED650B" w:rsidRDefault="00515B6C" w:rsidP="001F3AC3">
                      <w:pPr>
                        <w:spacing w:line="240" w:lineRule="auto"/>
                        <w:jc w:val="left"/>
                        <w:rPr>
                          <w:sz w:val="34"/>
                          <w:szCs w:val="34"/>
                        </w:rPr>
                      </w:pPr>
                      <w:r w:rsidRPr="00ED650B">
                        <w:rPr>
                          <w:sz w:val="34"/>
                          <w:szCs w:val="3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AC3" w:rsidRPr="005E019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9F3F51E" wp14:editId="53692865">
                <wp:simplePos x="0" y="0"/>
                <wp:positionH relativeFrom="column">
                  <wp:posOffset>1834515</wp:posOffset>
                </wp:positionH>
                <wp:positionV relativeFrom="paragraph">
                  <wp:posOffset>25400</wp:posOffset>
                </wp:positionV>
                <wp:extent cx="1539240" cy="570738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570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2F788" w14:textId="0B6C33BD" w:rsidR="00515B6C" w:rsidRDefault="00515B6C" w:rsidP="005E019B">
                            <w:pPr>
                              <w:pStyle w:val="KS1BodyCopyKS1"/>
                              <w:spacing w:line="240" w:lineRule="auto"/>
                            </w:pPr>
                            <w:r>
                              <w:tab/>
                            </w:r>
                          </w:p>
                          <w:p w14:paraId="1E4F08D4" w14:textId="77777777" w:rsidR="00515B6C" w:rsidRDefault="00515B6C" w:rsidP="005E01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F51E" id="_x0000_s1037" type="#_x0000_t202" style="position:absolute;left:0;text-align:left;margin-left:144.45pt;margin-top:2pt;width:121.2pt;height:449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" filled="f" stroked="f">
                <v:textbox>
                  <w:txbxContent>
                    <w:p w14:paraId="6032F788" w14:textId="0B6C33BD" w:rsidR="00515B6C" w:rsidRDefault="00515B6C" w:rsidP="005E019B">
                      <w:pPr>
                        <w:pStyle w:val="KS1BodyCopyKS1"/>
                        <w:spacing w:line="240" w:lineRule="auto"/>
                      </w:pPr>
                      <w:r>
                        <w:tab/>
                      </w:r>
                    </w:p>
                    <w:p w14:paraId="1E4F08D4" w14:textId="77777777" w:rsidR="00515B6C" w:rsidRDefault="00515B6C" w:rsidP="005E019B"/>
                  </w:txbxContent>
                </v:textbox>
                <w10:wrap type="square"/>
              </v:shape>
            </w:pict>
          </mc:Fallback>
        </mc:AlternateContent>
      </w:r>
      <w:r w:rsidR="005E019B" w:rsidRPr="005E019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5467D4" wp14:editId="01CB015D">
                <wp:simplePos x="0" y="0"/>
                <wp:positionH relativeFrom="column">
                  <wp:posOffset>3731895</wp:posOffset>
                </wp:positionH>
                <wp:positionV relativeFrom="paragraph">
                  <wp:posOffset>40640</wp:posOffset>
                </wp:positionV>
                <wp:extent cx="1325880" cy="566928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566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394A" w14:textId="1078F56E" w:rsidR="00515B6C" w:rsidRPr="00716E00" w:rsidRDefault="00515B6C" w:rsidP="005E019B">
                            <w:pPr>
                              <w:spacing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67D4" id="_x0000_s1038" type="#_x0000_t202" style="position:absolute;left:0;text-align:left;margin-left:293.85pt;margin-top:3.2pt;width:104.4pt;height:446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" filled="f" stroked="f">
                <v:textbox>
                  <w:txbxContent>
                    <w:p w14:paraId="0B85394A" w14:textId="1078F56E" w:rsidR="00515B6C" w:rsidRPr="00716E00" w:rsidRDefault="00515B6C" w:rsidP="005E019B">
                      <w:pPr>
                        <w:spacing w:line="240" w:lineRule="auto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E23C58" w14:textId="77777777" w:rsidR="009E4127" w:rsidRPr="009E4127" w:rsidRDefault="009E4127" w:rsidP="009E4127"/>
    <w:p w14:paraId="6331D25C" w14:textId="77777777" w:rsidR="009E4127" w:rsidRPr="009E4127" w:rsidRDefault="009E4127" w:rsidP="009E4127"/>
    <w:p w14:paraId="095FFDD3" w14:textId="77777777" w:rsidR="009E4127" w:rsidRDefault="009E4127" w:rsidP="009E4127"/>
    <w:p w14:paraId="4299386E" w14:textId="77777777" w:rsidR="009E4127" w:rsidRDefault="009E4127" w:rsidP="009E4127"/>
    <w:p w14:paraId="0B16B752" w14:textId="14A9B0DE" w:rsidR="00B8626B" w:rsidRPr="009E4127" w:rsidRDefault="00515B6C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F3001A" wp14:editId="4DE8FFDB">
                <wp:simplePos x="0" y="0"/>
                <wp:positionH relativeFrom="column">
                  <wp:posOffset>-121920</wp:posOffset>
                </wp:positionH>
                <wp:positionV relativeFrom="paragraph">
                  <wp:posOffset>4403725</wp:posOffset>
                </wp:positionV>
                <wp:extent cx="7181850" cy="30289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D0CB03" w14:textId="77777777" w:rsidR="00515B6C" w:rsidRDefault="00515B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3001A" id="Text Box 18" o:spid="_x0000_s1039" type="#_x0000_t202" style="position:absolute;left:0;text-align:left;margin-left:-9.6pt;margin-top:346.75pt;width:565.5pt;height:23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" fillcolor="white [3201]" strokecolor="white [3212]" strokeweight=".5pt">
                <v:textbox>
                  <w:txbxContent>
                    <w:p w14:paraId="3DD0CB03" w14:textId="77777777" w:rsidR="00515B6C" w:rsidRDefault="00515B6C"/>
                  </w:txbxContent>
                </v:textbox>
              </v:shape>
            </w:pict>
          </mc:Fallback>
        </mc:AlternateContent>
      </w:r>
      <w:r w:rsidR="001E21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9925B" wp14:editId="6FB0916C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BFBEA91" id="Rectangle 1" o:spid="_x0000_s1026" href="https://www.twinkl.co.uk/" style="position:absolute;margin-left:-28.35pt;margin-top:778.45pt;width:595.25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B8626B">
      <w:headerReference w:type="default" r:id="rId11"/>
      <w:footerReference w:type="default" r:id="rId12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5DE0E" w14:textId="77777777" w:rsidR="00515B6C" w:rsidRDefault="00515B6C" w:rsidP="00DD5720">
      <w:r>
        <w:separator/>
      </w:r>
    </w:p>
  </w:endnote>
  <w:endnote w:type="continuationSeparator" w:id="0">
    <w:p w14:paraId="21489745" w14:textId="77777777" w:rsidR="00515B6C" w:rsidRDefault="00515B6C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9FB162-4013-40D9-986F-E15930873E3D}"/>
    <w:embedBold r:id="rId2" w:fontKey="{F2F45491-D89E-447D-9B76-E723848AAE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9F725D49-3E21-49AC-A465-AE891AC4FD4F}"/>
    <w:embedBold r:id="rId4" w:fontKey="{C49D28EB-580F-4ED8-A556-E8CF4A000284}"/>
    <w:embedItalic r:id="rId5" w:fontKey="{EE7E701F-9F5F-4E3A-AC5F-CE62631B66E4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charset w:val="4D"/>
    <w:family w:val="auto"/>
    <w:pitch w:val="variable"/>
    <w:sig w:usb0="00000007" w:usb1="00000001" w:usb2="00000000" w:usb3="00000000" w:csb0="00000093" w:csb1="00000000"/>
    <w:embedBold r:id="rId6" w:fontKey="{2AAA8C47-8445-4F6E-8104-DCF8EEE7C6E3}"/>
  </w:font>
  <w:font w:name="Tuffy">
    <w:charset w:val="00"/>
    <w:family w:val="swiss"/>
    <w:pitch w:val="variable"/>
    <w:sig w:usb0="E00002FF" w:usb1="520020FB" w:usb2="00000000" w:usb3="00000000" w:csb0="0000019F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7" w:fontKey="{B8CAD51E-FF85-4166-AE2E-1C5CCCC8FE18}"/>
    <w:embedBold r:id="rId8" w:fontKey="{D8878B49-2E44-4134-8F14-646E2D8FC4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CA5BB23-CE7D-4C64-B470-CF93F2D3E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709F3" w14:textId="4A548927" w:rsidR="00515B6C" w:rsidRDefault="00515B6C" w:rsidP="009E4127">
    <w:pPr>
      <w:pStyle w:val="Header"/>
    </w:pPr>
  </w:p>
  <w:p w14:paraId="19458021" w14:textId="4B02F296" w:rsidR="00515B6C" w:rsidRDefault="00515B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9988D" w14:textId="3D932566" w:rsidR="00515B6C" w:rsidRDefault="00515B6C" w:rsidP="009E4127">
    <w:pPr>
      <w:pStyle w:val="Header"/>
    </w:pPr>
  </w:p>
  <w:p w14:paraId="683E3F46" w14:textId="4B2134D1" w:rsidR="00515B6C" w:rsidRDefault="00515B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A0563" w14:textId="77777777" w:rsidR="00515B6C" w:rsidRDefault="00515B6C" w:rsidP="00DD5720">
      <w:r>
        <w:separator/>
      </w:r>
    </w:p>
  </w:footnote>
  <w:footnote w:type="continuationSeparator" w:id="0">
    <w:p w14:paraId="22B39E3D" w14:textId="77777777" w:rsidR="00515B6C" w:rsidRDefault="00515B6C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6030F" w14:textId="281E725D" w:rsidR="00515B6C" w:rsidRDefault="00515B6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0FCBF6" wp14:editId="730CD23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1B9A5" w14:textId="510E91A5" w:rsidR="00515B6C" w:rsidRDefault="00515B6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BC7682E" wp14:editId="221153F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826CBE"/>
    <w:multiLevelType w:val="hybridMultilevel"/>
    <w:tmpl w:val="64E89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F55"/>
    <w:rsid w:val="00025835"/>
    <w:rsid w:val="0003405A"/>
    <w:rsid w:val="00067C79"/>
    <w:rsid w:val="000F227B"/>
    <w:rsid w:val="000F793E"/>
    <w:rsid w:val="001301A8"/>
    <w:rsid w:val="00173124"/>
    <w:rsid w:val="00190479"/>
    <w:rsid w:val="001A77E0"/>
    <w:rsid w:val="001B7D7D"/>
    <w:rsid w:val="001E2157"/>
    <w:rsid w:val="001F3AC3"/>
    <w:rsid w:val="00254D95"/>
    <w:rsid w:val="0030152C"/>
    <w:rsid w:val="003118CF"/>
    <w:rsid w:val="00326698"/>
    <w:rsid w:val="00344899"/>
    <w:rsid w:val="00390382"/>
    <w:rsid w:val="00396B01"/>
    <w:rsid w:val="003A6A65"/>
    <w:rsid w:val="003C0267"/>
    <w:rsid w:val="00411653"/>
    <w:rsid w:val="00412284"/>
    <w:rsid w:val="004E5017"/>
    <w:rsid w:val="004F0EE8"/>
    <w:rsid w:val="005144BA"/>
    <w:rsid w:val="00515B6C"/>
    <w:rsid w:val="00522CBD"/>
    <w:rsid w:val="00553E0E"/>
    <w:rsid w:val="005A3494"/>
    <w:rsid w:val="005C4467"/>
    <w:rsid w:val="005D1993"/>
    <w:rsid w:val="005E019B"/>
    <w:rsid w:val="00601AF5"/>
    <w:rsid w:val="00633A95"/>
    <w:rsid w:val="00696A35"/>
    <w:rsid w:val="006C6D4F"/>
    <w:rsid w:val="006D108B"/>
    <w:rsid w:val="00716E00"/>
    <w:rsid w:val="00721B23"/>
    <w:rsid w:val="00763739"/>
    <w:rsid w:val="00787267"/>
    <w:rsid w:val="007A52A7"/>
    <w:rsid w:val="00872C5C"/>
    <w:rsid w:val="00874EB6"/>
    <w:rsid w:val="00886FE1"/>
    <w:rsid w:val="00895F55"/>
    <w:rsid w:val="008C138D"/>
    <w:rsid w:val="008C227E"/>
    <w:rsid w:val="0098564A"/>
    <w:rsid w:val="0099473A"/>
    <w:rsid w:val="009C47B0"/>
    <w:rsid w:val="009D3F89"/>
    <w:rsid w:val="009D6608"/>
    <w:rsid w:val="009E4127"/>
    <w:rsid w:val="009F5EEC"/>
    <w:rsid w:val="00A00327"/>
    <w:rsid w:val="00A72ECB"/>
    <w:rsid w:val="00AC3604"/>
    <w:rsid w:val="00AE6FB2"/>
    <w:rsid w:val="00B04742"/>
    <w:rsid w:val="00B24400"/>
    <w:rsid w:val="00B8626B"/>
    <w:rsid w:val="00CA3011"/>
    <w:rsid w:val="00CC0F47"/>
    <w:rsid w:val="00CE75AA"/>
    <w:rsid w:val="00CF4337"/>
    <w:rsid w:val="00CF513F"/>
    <w:rsid w:val="00D90104"/>
    <w:rsid w:val="00DA572A"/>
    <w:rsid w:val="00DD5720"/>
    <w:rsid w:val="00E1404D"/>
    <w:rsid w:val="00E1443E"/>
    <w:rsid w:val="00E16230"/>
    <w:rsid w:val="00E376AA"/>
    <w:rsid w:val="00E62A7F"/>
    <w:rsid w:val="00E75CC9"/>
    <w:rsid w:val="00EB6D1C"/>
    <w:rsid w:val="00ED0170"/>
    <w:rsid w:val="00ED650B"/>
    <w:rsid w:val="00ED71A2"/>
    <w:rsid w:val="00F054CB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12047"/>
  <w15:chartTrackingRefBased/>
  <w15:docId w15:val="{B0418463-458B-439B-B4E6-682582D2B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Heading1KS1">
    <w:name w:val="Heading 1 (KS1)"/>
    <w:basedOn w:val="Normal"/>
    <w:uiPriority w:val="99"/>
    <w:rsid w:val="00895F55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paragraph" w:customStyle="1" w:styleId="AimKS1">
    <w:name w:val="Aim (KS1)"/>
    <w:basedOn w:val="BasicParagraph"/>
    <w:uiPriority w:val="99"/>
    <w:rsid w:val="00895F55"/>
    <w:pPr>
      <w:spacing w:after="113" w:line="288" w:lineRule="auto"/>
      <w:jc w:val="left"/>
    </w:pPr>
    <w:rPr>
      <w:rFonts w:ascii="Twinkl" w:hAnsi="Twinkl" w:cs="Twinkl"/>
      <w:color w:val="050505"/>
      <w:spacing w:val="0"/>
      <w:sz w:val="28"/>
      <w:szCs w:val="28"/>
    </w:rPr>
  </w:style>
  <w:style w:type="paragraph" w:customStyle="1" w:styleId="KS1BodyCopyKS1">
    <w:name w:val="KS1 Body Copy (KS1)"/>
    <w:basedOn w:val="Normal"/>
    <w:uiPriority w:val="99"/>
    <w:rsid w:val="00E16230"/>
    <w:pPr>
      <w:spacing w:after="170" w:line="420" w:lineRule="atLeast"/>
      <w:jc w:val="left"/>
    </w:pPr>
    <w:rPr>
      <w:color w:val="050505"/>
      <w:sz w:val="32"/>
      <w:szCs w:val="32"/>
    </w:rPr>
  </w:style>
  <w:style w:type="table" w:styleId="TableGrid">
    <w:name w:val="Table Grid"/>
    <w:basedOn w:val="TableNormal"/>
    <w:uiPriority w:val="99"/>
    <w:rsid w:val="00301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s://www.twinkl.co.uk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y\Downloads\Activity%20Sheet%20Template%20Portrait%202%20Page%20(1)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D1281-2EB1-418A-A975-AC26F3AD6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2 Page (1)</Template>
  <TotalTime>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Fleming</dc:creator>
  <cp:keywords/>
  <dc:description/>
  <cp:lastModifiedBy>Louise Allan</cp:lastModifiedBy>
  <cp:revision>2</cp:revision>
  <cp:lastPrinted>2014-02-20T09:55:00Z</cp:lastPrinted>
  <dcterms:created xsi:type="dcterms:W3CDTF">2024-11-12T08:13:00Z</dcterms:created>
  <dcterms:modified xsi:type="dcterms:W3CDTF">2024-11-12T08:13:00Z</dcterms:modified>
</cp:coreProperties>
</file>