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4F5110F" w14:textId="74CF18E6" w:rsidR="009C0232" w:rsidRDefault="004656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7FBAAF7B" wp14:editId="36789405">
                <wp:simplePos x="0" y="0"/>
                <wp:positionH relativeFrom="column">
                  <wp:posOffset>4629150</wp:posOffset>
                </wp:positionH>
                <wp:positionV relativeFrom="paragraph">
                  <wp:posOffset>247650</wp:posOffset>
                </wp:positionV>
                <wp:extent cx="2657475" cy="371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DE23124" w14:textId="7D64C85F" w:rsidR="004656B5" w:rsidRPr="004656B5" w:rsidRDefault="00F239EE" w:rsidP="00F239EE">
                            <w:pPr>
                              <w:ind w:left="21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  </w:t>
                            </w:r>
                            <w:r w:rsidR="004656B5" w:rsidRPr="004656B5">
                              <w:rPr>
                                <w:sz w:val="32"/>
                              </w:rPr>
                              <w:t>-3</w:t>
                            </w:r>
                            <w:r w:rsidR="004656B5">
                              <w:rPr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AAF7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64.5pt;margin-top:19.5pt;width:209.25pt;height:29.2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" fillcolor="white [3201]" strokecolor="white [3212]" strokeweight=".5pt">
                <v:textbox>
                  <w:txbxContent>
                    <w:p w14:paraId="4DE23124" w14:textId="7D64C85F" w:rsidR="004656B5" w:rsidRPr="004656B5" w:rsidRDefault="00F239EE" w:rsidP="00F239EE">
                      <w:pPr>
                        <w:ind w:left="21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  </w:t>
                      </w:r>
                      <w:r w:rsidR="004656B5" w:rsidRPr="004656B5">
                        <w:rPr>
                          <w:sz w:val="32"/>
                        </w:rPr>
                        <w:t>-3</w:t>
                      </w:r>
                      <w:r w:rsidR="004656B5">
                        <w:rPr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5951" behindDoc="0" locked="0" layoutInCell="1" allowOverlap="1" wp14:anchorId="4CEDB3FA" wp14:editId="1E4B4B6D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7559040" cy="1069149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63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5BF09F4" wp14:editId="536B4D99">
                <wp:simplePos x="0" y="0"/>
                <wp:positionH relativeFrom="margin">
                  <wp:posOffset>247650</wp:posOffset>
                </wp:positionH>
                <wp:positionV relativeFrom="paragraph">
                  <wp:posOffset>104775</wp:posOffset>
                </wp:positionV>
                <wp:extent cx="3060700" cy="1246505"/>
                <wp:effectExtent l="0" t="0" r="0" b="0"/>
                <wp:wrapNone/>
                <wp:docPr id="1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3AEEBF" w14:textId="2AAECD77" w:rsidR="000F2CA3" w:rsidRPr="000F2CA3" w:rsidRDefault="000F2CA3" w:rsidP="00EC7BDD">
                            <w:pP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 xml:space="preserve">L.O. I can solve single digit </w:t>
                            </w:r>
                            <w:r w:rsidR="0056637C"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>subtraction</w:t>
                            </w:r>
                          </w:p>
                          <w:p w14:paraId="3E070709" w14:textId="55CBA5A8" w:rsidR="000F2CA3" w:rsidRDefault="00BB4669" w:rsidP="00EC7BDD">
                            <w:pP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noProof/>
                                <w:sz w:val="28"/>
                                <w:szCs w:val="80"/>
                              </w:rPr>
                              <w:drawing>
                                <wp:inline distT="0" distB="0" distL="0" distR="0" wp14:anchorId="60E0EA93" wp14:editId="24FD6473">
                                  <wp:extent cx="472440" cy="537108"/>
                                  <wp:effectExtent l="0" t="0" r="3810" b="0"/>
                                  <wp:docPr id="226" name="Picture 226" descr="C:\Users\RDSUser\AppData\Local\Microsoft\Windows\INetCache\Content.MSO\F3A5F49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DSUser\AppData\Local\Microsoft\Windows\INetCache\Content.MSO\F3A5F49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352" cy="5495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327EF3" w14:textId="284315BC" w:rsidR="00EC7BDD" w:rsidRPr="0014653D" w:rsidRDefault="000F2CA3" w:rsidP="00EC7BDD">
                            <w:pP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Sid </w:t>
                            </w:r>
                            <w:proofErr w:type="spellStart"/>
                            <w:r w:rsidR="00BB4669"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>Saltasaurus</w:t>
                            </w:r>
                            <w:proofErr w:type="spellEnd"/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 - </w:t>
                            </w:r>
                            <w:r w:rsidR="00EC7BDD" w:rsidRPr="0014653D"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>Subtraction</w:t>
                            </w:r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BF09F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19.5pt;margin-top:8.25pt;width:241pt;height:98.15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" filled="f" stroked="f">
                <v:textbox>
                  <w:txbxContent>
                    <w:p w14:paraId="7A3AEEBF" w14:textId="2AAECD77" w:rsidR="000F2CA3" w:rsidRPr="000F2CA3" w:rsidRDefault="000F2CA3" w:rsidP="00EC7BDD">
                      <w:pP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</w:pP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 xml:space="preserve">L.O. I can solve single digit </w:t>
                      </w:r>
                      <w:r w:rsidR="0056637C"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>subtraction</w:t>
                      </w:r>
                    </w:p>
                    <w:p w14:paraId="3E070709" w14:textId="55CBA5A8" w:rsidR="000F2CA3" w:rsidRDefault="00BB4669" w:rsidP="00EC7BDD">
                      <w:pP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</w:pPr>
                      <w:r>
                        <w:rPr>
                          <w:rFonts w:ascii="SassoonCRInfant" w:hAnsi="SassoonCRInfant" w:cs="Arial"/>
                          <w:noProof/>
                          <w:sz w:val="28"/>
                          <w:szCs w:val="80"/>
                        </w:rPr>
                        <w:drawing>
                          <wp:inline distT="0" distB="0" distL="0" distR="0" wp14:anchorId="60E0EA93" wp14:editId="24FD6473">
                            <wp:extent cx="472440" cy="537108"/>
                            <wp:effectExtent l="0" t="0" r="3810" b="0"/>
                            <wp:docPr id="226" name="Picture 226" descr="C:\Users\RDSUser\AppData\Local\Microsoft\Windows\INetCache\Content.MSO\F3A5F49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DSUser\AppData\Local\Microsoft\Windows\INetCache\Content.MSO\F3A5F49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352" cy="5495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327EF3" w14:textId="284315BC" w:rsidR="00EC7BDD" w:rsidRPr="0014653D" w:rsidRDefault="000F2CA3" w:rsidP="00EC7BDD">
                      <w:pP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</w:pPr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Sid </w:t>
                      </w:r>
                      <w:proofErr w:type="spellStart"/>
                      <w:r w:rsidR="00BB4669"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>Saltasaurus</w:t>
                      </w:r>
                      <w:proofErr w:type="spellEnd"/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 - </w:t>
                      </w:r>
                      <w:r w:rsidR="00EC7BDD" w:rsidRPr="0014653D"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>Subtraction</w:t>
                      </w:r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 Challenge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7664" behindDoc="0" locked="0" layoutInCell="1" allowOverlap="1" wp14:anchorId="20F9DDCF" wp14:editId="1673933C">
            <wp:simplePos x="0" y="0"/>
            <wp:positionH relativeFrom="column">
              <wp:posOffset>6741795</wp:posOffset>
            </wp:positionH>
            <wp:positionV relativeFrom="paragraph">
              <wp:posOffset>7029450</wp:posOffset>
            </wp:positionV>
            <wp:extent cx="359410" cy="247650"/>
            <wp:effectExtent l="0" t="0" r="2540" b="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8688" behindDoc="0" locked="0" layoutInCell="1" allowOverlap="1" wp14:anchorId="39DAB70D" wp14:editId="6AE411FA">
            <wp:simplePos x="0" y="0"/>
            <wp:positionH relativeFrom="column">
              <wp:posOffset>6361430</wp:posOffset>
            </wp:positionH>
            <wp:positionV relativeFrom="paragraph">
              <wp:posOffset>7025640</wp:posOffset>
            </wp:positionV>
            <wp:extent cx="359410" cy="247650"/>
            <wp:effectExtent l="0" t="0" r="2540" b="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9712" behindDoc="0" locked="0" layoutInCell="1" allowOverlap="1" wp14:anchorId="0EDEC52A" wp14:editId="4A9291F7">
            <wp:simplePos x="0" y="0"/>
            <wp:positionH relativeFrom="column">
              <wp:posOffset>5905500</wp:posOffset>
            </wp:positionH>
            <wp:positionV relativeFrom="paragraph">
              <wp:posOffset>7025005</wp:posOffset>
            </wp:positionV>
            <wp:extent cx="359410" cy="247650"/>
            <wp:effectExtent l="0" t="0" r="2540" b="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0736" behindDoc="0" locked="0" layoutInCell="1" allowOverlap="1" wp14:anchorId="60A741C8" wp14:editId="73F68B2B">
            <wp:simplePos x="0" y="0"/>
            <wp:positionH relativeFrom="column">
              <wp:posOffset>5523865</wp:posOffset>
            </wp:positionH>
            <wp:positionV relativeFrom="paragraph">
              <wp:posOffset>7037705</wp:posOffset>
            </wp:positionV>
            <wp:extent cx="359410" cy="247650"/>
            <wp:effectExtent l="0" t="0" r="2540" b="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1760" behindDoc="0" locked="0" layoutInCell="1" allowOverlap="1" wp14:anchorId="31E42FEA" wp14:editId="5445D3AD">
            <wp:simplePos x="0" y="0"/>
            <wp:positionH relativeFrom="column">
              <wp:posOffset>5111115</wp:posOffset>
            </wp:positionH>
            <wp:positionV relativeFrom="paragraph">
              <wp:posOffset>7029450</wp:posOffset>
            </wp:positionV>
            <wp:extent cx="359410" cy="247650"/>
            <wp:effectExtent l="0" t="0" r="2540" b="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2784" behindDoc="0" locked="0" layoutInCell="1" allowOverlap="1" wp14:anchorId="49AF1C37" wp14:editId="15D672C9">
            <wp:simplePos x="0" y="0"/>
            <wp:positionH relativeFrom="column">
              <wp:posOffset>4683760</wp:posOffset>
            </wp:positionH>
            <wp:positionV relativeFrom="paragraph">
              <wp:posOffset>7021195</wp:posOffset>
            </wp:positionV>
            <wp:extent cx="359410" cy="247650"/>
            <wp:effectExtent l="0" t="0" r="2540" b="0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3808" behindDoc="0" locked="0" layoutInCell="1" allowOverlap="1" wp14:anchorId="18772BD4" wp14:editId="5EFE41D0">
            <wp:simplePos x="0" y="0"/>
            <wp:positionH relativeFrom="column">
              <wp:posOffset>4254500</wp:posOffset>
            </wp:positionH>
            <wp:positionV relativeFrom="paragraph">
              <wp:posOffset>7012305</wp:posOffset>
            </wp:positionV>
            <wp:extent cx="359410" cy="247650"/>
            <wp:effectExtent l="0" t="0" r="2540" b="0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4832" behindDoc="0" locked="0" layoutInCell="1" allowOverlap="1" wp14:anchorId="59784DAB" wp14:editId="5B2FBCA0">
            <wp:simplePos x="0" y="0"/>
            <wp:positionH relativeFrom="column">
              <wp:posOffset>3836035</wp:posOffset>
            </wp:positionH>
            <wp:positionV relativeFrom="paragraph">
              <wp:posOffset>7025005</wp:posOffset>
            </wp:positionV>
            <wp:extent cx="359410" cy="247650"/>
            <wp:effectExtent l="0" t="0" r="2540" b="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5856" behindDoc="0" locked="0" layoutInCell="1" allowOverlap="1" wp14:anchorId="33690247" wp14:editId="51642DD3">
            <wp:simplePos x="0" y="0"/>
            <wp:positionH relativeFrom="column">
              <wp:posOffset>3398520</wp:posOffset>
            </wp:positionH>
            <wp:positionV relativeFrom="paragraph">
              <wp:posOffset>7016750</wp:posOffset>
            </wp:positionV>
            <wp:extent cx="359410" cy="247650"/>
            <wp:effectExtent l="0" t="0" r="2540" b="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26880" behindDoc="0" locked="0" layoutInCell="1" allowOverlap="1" wp14:anchorId="51A68DD5" wp14:editId="0B3EE07B">
            <wp:simplePos x="0" y="0"/>
            <wp:positionH relativeFrom="column">
              <wp:posOffset>2991813</wp:posOffset>
            </wp:positionH>
            <wp:positionV relativeFrom="paragraph">
              <wp:posOffset>7016115</wp:posOffset>
            </wp:positionV>
            <wp:extent cx="359410" cy="247650"/>
            <wp:effectExtent l="0" t="0" r="2540" b="0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5616" behindDoc="0" locked="0" layoutInCell="1" allowOverlap="1" wp14:anchorId="62D0959B" wp14:editId="06368695">
            <wp:simplePos x="0" y="0"/>
            <wp:positionH relativeFrom="column">
              <wp:posOffset>2954020</wp:posOffset>
            </wp:positionH>
            <wp:positionV relativeFrom="paragraph">
              <wp:posOffset>6104890</wp:posOffset>
            </wp:positionV>
            <wp:extent cx="359410" cy="247650"/>
            <wp:effectExtent l="0" t="0" r="2540" b="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4592" behindDoc="0" locked="0" layoutInCell="1" allowOverlap="1" wp14:anchorId="5E453A1C" wp14:editId="74D5C8EF">
            <wp:simplePos x="0" y="0"/>
            <wp:positionH relativeFrom="column">
              <wp:posOffset>3361055</wp:posOffset>
            </wp:positionH>
            <wp:positionV relativeFrom="paragraph">
              <wp:posOffset>6105525</wp:posOffset>
            </wp:positionV>
            <wp:extent cx="359410" cy="247650"/>
            <wp:effectExtent l="0" t="0" r="2540" b="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3568" behindDoc="0" locked="0" layoutInCell="1" allowOverlap="1" wp14:anchorId="0527F4C7" wp14:editId="488A6B9D">
            <wp:simplePos x="0" y="0"/>
            <wp:positionH relativeFrom="column">
              <wp:posOffset>3798570</wp:posOffset>
            </wp:positionH>
            <wp:positionV relativeFrom="paragraph">
              <wp:posOffset>6113780</wp:posOffset>
            </wp:positionV>
            <wp:extent cx="359410" cy="247650"/>
            <wp:effectExtent l="0" t="0" r="2540" b="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2544" behindDoc="0" locked="0" layoutInCell="1" allowOverlap="1" wp14:anchorId="5C02249B" wp14:editId="014F4A5E">
            <wp:simplePos x="0" y="0"/>
            <wp:positionH relativeFrom="column">
              <wp:posOffset>4217035</wp:posOffset>
            </wp:positionH>
            <wp:positionV relativeFrom="paragraph">
              <wp:posOffset>6101080</wp:posOffset>
            </wp:positionV>
            <wp:extent cx="359410" cy="247650"/>
            <wp:effectExtent l="0" t="0" r="2540" b="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1520" behindDoc="0" locked="0" layoutInCell="1" allowOverlap="1" wp14:anchorId="4A308057" wp14:editId="59E4B3F1">
            <wp:simplePos x="0" y="0"/>
            <wp:positionH relativeFrom="column">
              <wp:posOffset>4646295</wp:posOffset>
            </wp:positionH>
            <wp:positionV relativeFrom="paragraph">
              <wp:posOffset>6109970</wp:posOffset>
            </wp:positionV>
            <wp:extent cx="359410" cy="247650"/>
            <wp:effectExtent l="0" t="0" r="2540" b="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10496" behindDoc="0" locked="0" layoutInCell="1" allowOverlap="1" wp14:anchorId="07E049D3" wp14:editId="35D7FC72">
            <wp:simplePos x="0" y="0"/>
            <wp:positionH relativeFrom="column">
              <wp:posOffset>5073650</wp:posOffset>
            </wp:positionH>
            <wp:positionV relativeFrom="paragraph">
              <wp:posOffset>6118225</wp:posOffset>
            </wp:positionV>
            <wp:extent cx="359410" cy="247650"/>
            <wp:effectExtent l="0" t="0" r="2540" b="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9472" behindDoc="0" locked="0" layoutInCell="1" allowOverlap="1" wp14:anchorId="4F87DDF7" wp14:editId="39FC62D4">
            <wp:simplePos x="0" y="0"/>
            <wp:positionH relativeFrom="column">
              <wp:posOffset>5486400</wp:posOffset>
            </wp:positionH>
            <wp:positionV relativeFrom="paragraph">
              <wp:posOffset>6126480</wp:posOffset>
            </wp:positionV>
            <wp:extent cx="359410" cy="247650"/>
            <wp:effectExtent l="0" t="0" r="2540" b="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8448" behindDoc="0" locked="0" layoutInCell="1" allowOverlap="1" wp14:anchorId="12F3FD36" wp14:editId="22682873">
            <wp:simplePos x="0" y="0"/>
            <wp:positionH relativeFrom="column">
              <wp:posOffset>5868035</wp:posOffset>
            </wp:positionH>
            <wp:positionV relativeFrom="paragraph">
              <wp:posOffset>6113780</wp:posOffset>
            </wp:positionV>
            <wp:extent cx="359410" cy="247650"/>
            <wp:effectExtent l="0" t="0" r="2540" b="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7424" behindDoc="0" locked="0" layoutInCell="1" allowOverlap="1" wp14:anchorId="38B6486C" wp14:editId="10E4778E">
            <wp:simplePos x="0" y="0"/>
            <wp:positionH relativeFrom="column">
              <wp:posOffset>6323965</wp:posOffset>
            </wp:positionH>
            <wp:positionV relativeFrom="paragraph">
              <wp:posOffset>6114415</wp:posOffset>
            </wp:positionV>
            <wp:extent cx="359410" cy="247650"/>
            <wp:effectExtent l="0" t="0" r="2540" b="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6400" behindDoc="0" locked="0" layoutInCell="1" allowOverlap="1" wp14:anchorId="40EB8E5C" wp14:editId="27CB49C5">
            <wp:simplePos x="0" y="0"/>
            <wp:positionH relativeFrom="column">
              <wp:posOffset>6704873</wp:posOffset>
            </wp:positionH>
            <wp:positionV relativeFrom="paragraph">
              <wp:posOffset>6118837</wp:posOffset>
            </wp:positionV>
            <wp:extent cx="359410" cy="247650"/>
            <wp:effectExtent l="0" t="0" r="2540" b="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4352" behindDoc="0" locked="0" layoutInCell="1" allowOverlap="1" wp14:anchorId="3F32517A" wp14:editId="3CD9D379">
            <wp:simplePos x="0" y="0"/>
            <wp:positionH relativeFrom="column">
              <wp:posOffset>2974340</wp:posOffset>
            </wp:positionH>
            <wp:positionV relativeFrom="paragraph">
              <wp:posOffset>5287010</wp:posOffset>
            </wp:positionV>
            <wp:extent cx="359410" cy="247650"/>
            <wp:effectExtent l="0" t="0" r="2540" b="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3328" behindDoc="0" locked="0" layoutInCell="1" allowOverlap="1" wp14:anchorId="3D16D4DB" wp14:editId="0B9298AF">
            <wp:simplePos x="0" y="0"/>
            <wp:positionH relativeFrom="column">
              <wp:posOffset>3381375</wp:posOffset>
            </wp:positionH>
            <wp:positionV relativeFrom="paragraph">
              <wp:posOffset>5287645</wp:posOffset>
            </wp:positionV>
            <wp:extent cx="359410" cy="247650"/>
            <wp:effectExtent l="0" t="0" r="2540" b="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2304" behindDoc="0" locked="0" layoutInCell="1" allowOverlap="1" wp14:anchorId="562D09D4" wp14:editId="11F82F3E">
            <wp:simplePos x="0" y="0"/>
            <wp:positionH relativeFrom="column">
              <wp:posOffset>3818890</wp:posOffset>
            </wp:positionH>
            <wp:positionV relativeFrom="paragraph">
              <wp:posOffset>5295900</wp:posOffset>
            </wp:positionV>
            <wp:extent cx="359410" cy="247650"/>
            <wp:effectExtent l="0" t="0" r="2540" b="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1280" behindDoc="0" locked="0" layoutInCell="1" allowOverlap="1" wp14:anchorId="66755864" wp14:editId="793923CE">
            <wp:simplePos x="0" y="0"/>
            <wp:positionH relativeFrom="column">
              <wp:posOffset>4237355</wp:posOffset>
            </wp:positionH>
            <wp:positionV relativeFrom="paragraph">
              <wp:posOffset>5283200</wp:posOffset>
            </wp:positionV>
            <wp:extent cx="359410" cy="247650"/>
            <wp:effectExtent l="0" t="0" r="2540" b="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2000256" behindDoc="0" locked="0" layoutInCell="1" allowOverlap="1" wp14:anchorId="76DA638B" wp14:editId="201F7E37">
            <wp:simplePos x="0" y="0"/>
            <wp:positionH relativeFrom="column">
              <wp:posOffset>4666615</wp:posOffset>
            </wp:positionH>
            <wp:positionV relativeFrom="paragraph">
              <wp:posOffset>5292090</wp:posOffset>
            </wp:positionV>
            <wp:extent cx="359410" cy="247650"/>
            <wp:effectExtent l="0" t="0" r="2540" b="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9232" behindDoc="0" locked="0" layoutInCell="1" allowOverlap="1" wp14:anchorId="25A04E88" wp14:editId="7339B881">
            <wp:simplePos x="0" y="0"/>
            <wp:positionH relativeFrom="column">
              <wp:posOffset>5093970</wp:posOffset>
            </wp:positionH>
            <wp:positionV relativeFrom="paragraph">
              <wp:posOffset>5300345</wp:posOffset>
            </wp:positionV>
            <wp:extent cx="359410" cy="247650"/>
            <wp:effectExtent l="0" t="0" r="2540" b="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8208" behindDoc="0" locked="0" layoutInCell="1" allowOverlap="1" wp14:anchorId="30745DDE" wp14:editId="0868135E">
            <wp:simplePos x="0" y="0"/>
            <wp:positionH relativeFrom="column">
              <wp:posOffset>5506720</wp:posOffset>
            </wp:positionH>
            <wp:positionV relativeFrom="paragraph">
              <wp:posOffset>5308600</wp:posOffset>
            </wp:positionV>
            <wp:extent cx="359410" cy="247650"/>
            <wp:effectExtent l="0" t="0" r="2540" b="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7184" behindDoc="0" locked="0" layoutInCell="1" allowOverlap="1" wp14:anchorId="7E8EF332" wp14:editId="1BBBC335">
            <wp:simplePos x="0" y="0"/>
            <wp:positionH relativeFrom="column">
              <wp:posOffset>5888355</wp:posOffset>
            </wp:positionH>
            <wp:positionV relativeFrom="paragraph">
              <wp:posOffset>5295900</wp:posOffset>
            </wp:positionV>
            <wp:extent cx="359410" cy="247650"/>
            <wp:effectExtent l="0" t="0" r="2540" b="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6160" behindDoc="0" locked="0" layoutInCell="1" allowOverlap="1" wp14:anchorId="0CF8FACF" wp14:editId="0D3C9BBA">
            <wp:simplePos x="0" y="0"/>
            <wp:positionH relativeFrom="column">
              <wp:posOffset>6344285</wp:posOffset>
            </wp:positionH>
            <wp:positionV relativeFrom="paragraph">
              <wp:posOffset>5296535</wp:posOffset>
            </wp:positionV>
            <wp:extent cx="359410" cy="247650"/>
            <wp:effectExtent l="0" t="0" r="2540" b="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5136" behindDoc="0" locked="0" layoutInCell="1" allowOverlap="1" wp14:anchorId="660FEEA6" wp14:editId="692EEF62">
            <wp:simplePos x="0" y="0"/>
            <wp:positionH relativeFrom="column">
              <wp:posOffset>6724819</wp:posOffset>
            </wp:positionH>
            <wp:positionV relativeFrom="paragraph">
              <wp:posOffset>5300598</wp:posOffset>
            </wp:positionV>
            <wp:extent cx="359410" cy="247650"/>
            <wp:effectExtent l="0" t="0" r="2540" b="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3088" behindDoc="0" locked="0" layoutInCell="1" allowOverlap="1" wp14:anchorId="0473EFB9" wp14:editId="48A26103">
            <wp:simplePos x="0" y="0"/>
            <wp:positionH relativeFrom="column">
              <wp:posOffset>2969260</wp:posOffset>
            </wp:positionH>
            <wp:positionV relativeFrom="paragraph">
              <wp:posOffset>4434840</wp:posOffset>
            </wp:positionV>
            <wp:extent cx="359410" cy="247650"/>
            <wp:effectExtent l="0" t="0" r="2540" b="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2064" behindDoc="0" locked="0" layoutInCell="1" allowOverlap="1" wp14:anchorId="1647F139" wp14:editId="187084D6">
            <wp:simplePos x="0" y="0"/>
            <wp:positionH relativeFrom="column">
              <wp:posOffset>3376295</wp:posOffset>
            </wp:positionH>
            <wp:positionV relativeFrom="paragraph">
              <wp:posOffset>4435475</wp:posOffset>
            </wp:positionV>
            <wp:extent cx="359410" cy="247650"/>
            <wp:effectExtent l="0" t="0" r="2540" b="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1040" behindDoc="0" locked="0" layoutInCell="1" allowOverlap="1" wp14:anchorId="106C9823" wp14:editId="2FA4C9EE">
            <wp:simplePos x="0" y="0"/>
            <wp:positionH relativeFrom="column">
              <wp:posOffset>3813810</wp:posOffset>
            </wp:positionH>
            <wp:positionV relativeFrom="paragraph">
              <wp:posOffset>4443730</wp:posOffset>
            </wp:positionV>
            <wp:extent cx="359410" cy="247650"/>
            <wp:effectExtent l="0" t="0" r="2540" b="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90016" behindDoc="0" locked="0" layoutInCell="1" allowOverlap="1" wp14:anchorId="6A29FD8A" wp14:editId="5FE36E2D">
            <wp:simplePos x="0" y="0"/>
            <wp:positionH relativeFrom="column">
              <wp:posOffset>4232275</wp:posOffset>
            </wp:positionH>
            <wp:positionV relativeFrom="paragraph">
              <wp:posOffset>4431030</wp:posOffset>
            </wp:positionV>
            <wp:extent cx="359410" cy="247650"/>
            <wp:effectExtent l="0" t="0" r="2540" b="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8992" behindDoc="0" locked="0" layoutInCell="1" allowOverlap="1" wp14:anchorId="61F3B0C5" wp14:editId="33068F76">
            <wp:simplePos x="0" y="0"/>
            <wp:positionH relativeFrom="column">
              <wp:posOffset>4661535</wp:posOffset>
            </wp:positionH>
            <wp:positionV relativeFrom="paragraph">
              <wp:posOffset>4439920</wp:posOffset>
            </wp:positionV>
            <wp:extent cx="359410" cy="247650"/>
            <wp:effectExtent l="0" t="0" r="2540" b="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7968" behindDoc="0" locked="0" layoutInCell="1" allowOverlap="1" wp14:anchorId="3B80FE5D" wp14:editId="1DBA76EA">
            <wp:simplePos x="0" y="0"/>
            <wp:positionH relativeFrom="column">
              <wp:posOffset>5088890</wp:posOffset>
            </wp:positionH>
            <wp:positionV relativeFrom="paragraph">
              <wp:posOffset>4448175</wp:posOffset>
            </wp:positionV>
            <wp:extent cx="359410" cy="247650"/>
            <wp:effectExtent l="0" t="0" r="2540" b="0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6944" behindDoc="0" locked="0" layoutInCell="1" allowOverlap="1" wp14:anchorId="3F0BB779" wp14:editId="1570A8B5">
            <wp:simplePos x="0" y="0"/>
            <wp:positionH relativeFrom="column">
              <wp:posOffset>5501640</wp:posOffset>
            </wp:positionH>
            <wp:positionV relativeFrom="paragraph">
              <wp:posOffset>4456430</wp:posOffset>
            </wp:positionV>
            <wp:extent cx="359410" cy="247650"/>
            <wp:effectExtent l="0" t="0" r="2540" b="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5920" behindDoc="0" locked="0" layoutInCell="1" allowOverlap="1" wp14:anchorId="6C0DC4E6" wp14:editId="1E04D5FD">
            <wp:simplePos x="0" y="0"/>
            <wp:positionH relativeFrom="column">
              <wp:posOffset>5883275</wp:posOffset>
            </wp:positionH>
            <wp:positionV relativeFrom="paragraph">
              <wp:posOffset>4443730</wp:posOffset>
            </wp:positionV>
            <wp:extent cx="359410" cy="247650"/>
            <wp:effectExtent l="0" t="0" r="2540" b="0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4896" behindDoc="0" locked="0" layoutInCell="1" allowOverlap="1" wp14:anchorId="112FC9D9" wp14:editId="3A920129">
            <wp:simplePos x="0" y="0"/>
            <wp:positionH relativeFrom="column">
              <wp:posOffset>6339205</wp:posOffset>
            </wp:positionH>
            <wp:positionV relativeFrom="paragraph">
              <wp:posOffset>4444365</wp:posOffset>
            </wp:positionV>
            <wp:extent cx="359410" cy="247650"/>
            <wp:effectExtent l="0" t="0" r="2540" b="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3872" behindDoc="0" locked="0" layoutInCell="1" allowOverlap="1" wp14:anchorId="0512A712" wp14:editId="0E4348DB">
            <wp:simplePos x="0" y="0"/>
            <wp:positionH relativeFrom="column">
              <wp:posOffset>6719877</wp:posOffset>
            </wp:positionH>
            <wp:positionV relativeFrom="paragraph">
              <wp:posOffset>4448324</wp:posOffset>
            </wp:positionV>
            <wp:extent cx="359410" cy="247650"/>
            <wp:effectExtent l="0" t="0" r="2540" b="0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2608" behindDoc="0" locked="0" layoutInCell="1" allowOverlap="1" wp14:anchorId="3C95E740" wp14:editId="464EAD8F">
            <wp:simplePos x="0" y="0"/>
            <wp:positionH relativeFrom="column">
              <wp:posOffset>6723380</wp:posOffset>
            </wp:positionH>
            <wp:positionV relativeFrom="paragraph">
              <wp:posOffset>3616325</wp:posOffset>
            </wp:positionV>
            <wp:extent cx="359410" cy="247650"/>
            <wp:effectExtent l="0" t="0" r="2540" b="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3632" behindDoc="0" locked="0" layoutInCell="1" allowOverlap="1" wp14:anchorId="5B35474E" wp14:editId="53652309">
            <wp:simplePos x="0" y="0"/>
            <wp:positionH relativeFrom="column">
              <wp:posOffset>6343015</wp:posOffset>
            </wp:positionH>
            <wp:positionV relativeFrom="paragraph">
              <wp:posOffset>3612515</wp:posOffset>
            </wp:positionV>
            <wp:extent cx="359410" cy="247650"/>
            <wp:effectExtent l="0" t="0" r="2540" b="0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4656" behindDoc="0" locked="0" layoutInCell="1" allowOverlap="1" wp14:anchorId="04969B8E" wp14:editId="69FDF32C">
            <wp:simplePos x="0" y="0"/>
            <wp:positionH relativeFrom="column">
              <wp:posOffset>5887085</wp:posOffset>
            </wp:positionH>
            <wp:positionV relativeFrom="paragraph">
              <wp:posOffset>3611880</wp:posOffset>
            </wp:positionV>
            <wp:extent cx="359410" cy="247650"/>
            <wp:effectExtent l="0" t="0" r="2540" b="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5680" behindDoc="0" locked="0" layoutInCell="1" allowOverlap="1" wp14:anchorId="723E0F23" wp14:editId="4E66D632">
            <wp:simplePos x="0" y="0"/>
            <wp:positionH relativeFrom="column">
              <wp:posOffset>5505450</wp:posOffset>
            </wp:positionH>
            <wp:positionV relativeFrom="paragraph">
              <wp:posOffset>3624580</wp:posOffset>
            </wp:positionV>
            <wp:extent cx="359410" cy="247650"/>
            <wp:effectExtent l="0" t="0" r="2540" b="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6704" behindDoc="0" locked="0" layoutInCell="1" allowOverlap="1" wp14:anchorId="57563E35" wp14:editId="5A3415A1">
            <wp:simplePos x="0" y="0"/>
            <wp:positionH relativeFrom="column">
              <wp:posOffset>5092700</wp:posOffset>
            </wp:positionH>
            <wp:positionV relativeFrom="paragraph">
              <wp:posOffset>3616325</wp:posOffset>
            </wp:positionV>
            <wp:extent cx="359410" cy="247650"/>
            <wp:effectExtent l="0" t="0" r="2540" b="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7728" behindDoc="0" locked="0" layoutInCell="1" allowOverlap="1" wp14:anchorId="0AF1983A" wp14:editId="1B2E96AF">
            <wp:simplePos x="0" y="0"/>
            <wp:positionH relativeFrom="column">
              <wp:posOffset>4665345</wp:posOffset>
            </wp:positionH>
            <wp:positionV relativeFrom="paragraph">
              <wp:posOffset>3608070</wp:posOffset>
            </wp:positionV>
            <wp:extent cx="359410" cy="247650"/>
            <wp:effectExtent l="0" t="0" r="2540" b="0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8752" behindDoc="0" locked="0" layoutInCell="1" allowOverlap="1" wp14:anchorId="7C3A11EF" wp14:editId="65577F34">
            <wp:simplePos x="0" y="0"/>
            <wp:positionH relativeFrom="column">
              <wp:posOffset>4236085</wp:posOffset>
            </wp:positionH>
            <wp:positionV relativeFrom="paragraph">
              <wp:posOffset>3599180</wp:posOffset>
            </wp:positionV>
            <wp:extent cx="359410" cy="247650"/>
            <wp:effectExtent l="0" t="0" r="2540" b="0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9776" behindDoc="0" locked="0" layoutInCell="1" allowOverlap="1" wp14:anchorId="4F25849F" wp14:editId="68B7E09B">
            <wp:simplePos x="0" y="0"/>
            <wp:positionH relativeFrom="column">
              <wp:posOffset>3817620</wp:posOffset>
            </wp:positionH>
            <wp:positionV relativeFrom="paragraph">
              <wp:posOffset>3611880</wp:posOffset>
            </wp:positionV>
            <wp:extent cx="359410" cy="247650"/>
            <wp:effectExtent l="0" t="0" r="2540" b="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0800" behindDoc="0" locked="0" layoutInCell="1" allowOverlap="1" wp14:anchorId="3C32C0F0" wp14:editId="713077AB">
            <wp:simplePos x="0" y="0"/>
            <wp:positionH relativeFrom="column">
              <wp:posOffset>3380105</wp:posOffset>
            </wp:positionH>
            <wp:positionV relativeFrom="paragraph">
              <wp:posOffset>3603625</wp:posOffset>
            </wp:positionV>
            <wp:extent cx="359410" cy="247650"/>
            <wp:effectExtent l="0" t="0" r="2540" b="0"/>
            <wp:wrapNone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81824" behindDoc="0" locked="0" layoutInCell="1" allowOverlap="1" wp14:anchorId="3412A61E" wp14:editId="6B6BC165">
            <wp:simplePos x="0" y="0"/>
            <wp:positionH relativeFrom="column">
              <wp:posOffset>2973398</wp:posOffset>
            </wp:positionH>
            <wp:positionV relativeFrom="paragraph">
              <wp:posOffset>3602990</wp:posOffset>
            </wp:positionV>
            <wp:extent cx="359410" cy="247650"/>
            <wp:effectExtent l="0" t="0" r="2540" b="0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1344" behindDoc="0" locked="0" layoutInCell="1" allowOverlap="1" wp14:anchorId="200A6D0D" wp14:editId="1FE73DA6">
            <wp:simplePos x="0" y="0"/>
            <wp:positionH relativeFrom="column">
              <wp:posOffset>6699885</wp:posOffset>
            </wp:positionH>
            <wp:positionV relativeFrom="paragraph">
              <wp:posOffset>2760345</wp:posOffset>
            </wp:positionV>
            <wp:extent cx="359410" cy="247650"/>
            <wp:effectExtent l="0" t="0" r="2540" b="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2368" behindDoc="0" locked="0" layoutInCell="1" allowOverlap="1" wp14:anchorId="4C905838" wp14:editId="0534C9D2">
            <wp:simplePos x="0" y="0"/>
            <wp:positionH relativeFrom="column">
              <wp:posOffset>6319520</wp:posOffset>
            </wp:positionH>
            <wp:positionV relativeFrom="paragraph">
              <wp:posOffset>2756535</wp:posOffset>
            </wp:positionV>
            <wp:extent cx="359410" cy="247650"/>
            <wp:effectExtent l="0" t="0" r="2540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3392" behindDoc="0" locked="0" layoutInCell="1" allowOverlap="1" wp14:anchorId="72B9334D" wp14:editId="552F3FD3">
            <wp:simplePos x="0" y="0"/>
            <wp:positionH relativeFrom="column">
              <wp:posOffset>5863590</wp:posOffset>
            </wp:positionH>
            <wp:positionV relativeFrom="paragraph">
              <wp:posOffset>2755900</wp:posOffset>
            </wp:positionV>
            <wp:extent cx="359410" cy="247650"/>
            <wp:effectExtent l="0" t="0" r="2540" b="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4416" behindDoc="0" locked="0" layoutInCell="1" allowOverlap="1" wp14:anchorId="6E149082" wp14:editId="10B066E2">
            <wp:simplePos x="0" y="0"/>
            <wp:positionH relativeFrom="column">
              <wp:posOffset>5481955</wp:posOffset>
            </wp:positionH>
            <wp:positionV relativeFrom="paragraph">
              <wp:posOffset>2768600</wp:posOffset>
            </wp:positionV>
            <wp:extent cx="359410" cy="247650"/>
            <wp:effectExtent l="0" t="0" r="2540" b="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5440" behindDoc="0" locked="0" layoutInCell="1" allowOverlap="1" wp14:anchorId="549E2CE9" wp14:editId="5A67AEC9">
            <wp:simplePos x="0" y="0"/>
            <wp:positionH relativeFrom="column">
              <wp:posOffset>5069205</wp:posOffset>
            </wp:positionH>
            <wp:positionV relativeFrom="paragraph">
              <wp:posOffset>2760345</wp:posOffset>
            </wp:positionV>
            <wp:extent cx="359410" cy="247650"/>
            <wp:effectExtent l="0" t="0" r="2540" b="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6464" behindDoc="0" locked="0" layoutInCell="1" allowOverlap="1" wp14:anchorId="1FE1A854" wp14:editId="56A9482F">
            <wp:simplePos x="0" y="0"/>
            <wp:positionH relativeFrom="column">
              <wp:posOffset>4641850</wp:posOffset>
            </wp:positionH>
            <wp:positionV relativeFrom="paragraph">
              <wp:posOffset>2752090</wp:posOffset>
            </wp:positionV>
            <wp:extent cx="359410" cy="247650"/>
            <wp:effectExtent l="0" t="0" r="2540" b="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7488" behindDoc="0" locked="0" layoutInCell="1" allowOverlap="1" wp14:anchorId="31B47DAC" wp14:editId="374313E2">
            <wp:simplePos x="0" y="0"/>
            <wp:positionH relativeFrom="column">
              <wp:posOffset>4212590</wp:posOffset>
            </wp:positionH>
            <wp:positionV relativeFrom="paragraph">
              <wp:posOffset>2743200</wp:posOffset>
            </wp:positionV>
            <wp:extent cx="359410" cy="247650"/>
            <wp:effectExtent l="0" t="0" r="2540" b="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8512" behindDoc="0" locked="0" layoutInCell="1" allowOverlap="1" wp14:anchorId="3E39A2D1" wp14:editId="235E92A8">
            <wp:simplePos x="0" y="0"/>
            <wp:positionH relativeFrom="column">
              <wp:posOffset>3794125</wp:posOffset>
            </wp:positionH>
            <wp:positionV relativeFrom="paragraph">
              <wp:posOffset>2755900</wp:posOffset>
            </wp:positionV>
            <wp:extent cx="359410" cy="247650"/>
            <wp:effectExtent l="0" t="0" r="2540" b="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69536" behindDoc="0" locked="0" layoutInCell="1" allowOverlap="1" wp14:anchorId="4C7DD861" wp14:editId="7E2CEA6E">
            <wp:simplePos x="0" y="0"/>
            <wp:positionH relativeFrom="column">
              <wp:posOffset>3356610</wp:posOffset>
            </wp:positionH>
            <wp:positionV relativeFrom="paragraph">
              <wp:posOffset>2747645</wp:posOffset>
            </wp:positionV>
            <wp:extent cx="359410" cy="247650"/>
            <wp:effectExtent l="0" t="0" r="2540" b="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70560" behindDoc="0" locked="0" layoutInCell="1" allowOverlap="1" wp14:anchorId="2223F526" wp14:editId="1C2A6F08">
            <wp:simplePos x="0" y="0"/>
            <wp:positionH relativeFrom="column">
              <wp:posOffset>2950078</wp:posOffset>
            </wp:positionH>
            <wp:positionV relativeFrom="paragraph">
              <wp:posOffset>2747010</wp:posOffset>
            </wp:positionV>
            <wp:extent cx="359410" cy="247650"/>
            <wp:effectExtent l="0" t="0" r="2540" b="0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0080" behindDoc="0" locked="0" layoutInCell="1" allowOverlap="1" wp14:anchorId="2CE00988" wp14:editId="22F23D21">
            <wp:simplePos x="0" y="0"/>
            <wp:positionH relativeFrom="column">
              <wp:posOffset>6720840</wp:posOffset>
            </wp:positionH>
            <wp:positionV relativeFrom="paragraph">
              <wp:posOffset>1932305</wp:posOffset>
            </wp:positionV>
            <wp:extent cx="359410" cy="247650"/>
            <wp:effectExtent l="0" t="0" r="2540" b="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1104" behindDoc="0" locked="0" layoutInCell="1" allowOverlap="1" wp14:anchorId="3DDE696A" wp14:editId="421FEFCF">
            <wp:simplePos x="0" y="0"/>
            <wp:positionH relativeFrom="column">
              <wp:posOffset>6340475</wp:posOffset>
            </wp:positionH>
            <wp:positionV relativeFrom="paragraph">
              <wp:posOffset>1928495</wp:posOffset>
            </wp:positionV>
            <wp:extent cx="359410" cy="247650"/>
            <wp:effectExtent l="0" t="0" r="2540" b="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2128" behindDoc="0" locked="0" layoutInCell="1" allowOverlap="1" wp14:anchorId="54C35A15" wp14:editId="5E3FA35A">
            <wp:simplePos x="0" y="0"/>
            <wp:positionH relativeFrom="column">
              <wp:posOffset>5884545</wp:posOffset>
            </wp:positionH>
            <wp:positionV relativeFrom="paragraph">
              <wp:posOffset>1927860</wp:posOffset>
            </wp:positionV>
            <wp:extent cx="359410" cy="247650"/>
            <wp:effectExtent l="0" t="0" r="2540" b="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3152" behindDoc="0" locked="0" layoutInCell="1" allowOverlap="1" wp14:anchorId="3F79194A" wp14:editId="4A6A94A7">
            <wp:simplePos x="0" y="0"/>
            <wp:positionH relativeFrom="column">
              <wp:posOffset>5502910</wp:posOffset>
            </wp:positionH>
            <wp:positionV relativeFrom="paragraph">
              <wp:posOffset>1940560</wp:posOffset>
            </wp:positionV>
            <wp:extent cx="359410" cy="247650"/>
            <wp:effectExtent l="0" t="0" r="2540" b="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4176" behindDoc="0" locked="0" layoutInCell="1" allowOverlap="1" wp14:anchorId="62B156A6" wp14:editId="75D5A627">
            <wp:simplePos x="0" y="0"/>
            <wp:positionH relativeFrom="column">
              <wp:posOffset>5090160</wp:posOffset>
            </wp:positionH>
            <wp:positionV relativeFrom="paragraph">
              <wp:posOffset>1932305</wp:posOffset>
            </wp:positionV>
            <wp:extent cx="359410" cy="247650"/>
            <wp:effectExtent l="0" t="0" r="2540" b="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5200" behindDoc="0" locked="0" layoutInCell="1" allowOverlap="1" wp14:anchorId="2668063E" wp14:editId="20541E0E">
            <wp:simplePos x="0" y="0"/>
            <wp:positionH relativeFrom="column">
              <wp:posOffset>4662805</wp:posOffset>
            </wp:positionH>
            <wp:positionV relativeFrom="paragraph">
              <wp:posOffset>1924050</wp:posOffset>
            </wp:positionV>
            <wp:extent cx="359410" cy="247650"/>
            <wp:effectExtent l="0" t="0" r="2540" b="0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6224" behindDoc="0" locked="0" layoutInCell="1" allowOverlap="1" wp14:anchorId="277F03A5" wp14:editId="5611CA8A">
            <wp:simplePos x="0" y="0"/>
            <wp:positionH relativeFrom="column">
              <wp:posOffset>4233545</wp:posOffset>
            </wp:positionH>
            <wp:positionV relativeFrom="paragraph">
              <wp:posOffset>1915160</wp:posOffset>
            </wp:positionV>
            <wp:extent cx="359410" cy="247650"/>
            <wp:effectExtent l="0" t="0" r="2540" b="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7248" behindDoc="0" locked="0" layoutInCell="1" allowOverlap="1" wp14:anchorId="0B46C960" wp14:editId="0393E69B">
            <wp:simplePos x="0" y="0"/>
            <wp:positionH relativeFrom="column">
              <wp:posOffset>3815080</wp:posOffset>
            </wp:positionH>
            <wp:positionV relativeFrom="paragraph">
              <wp:posOffset>1927860</wp:posOffset>
            </wp:positionV>
            <wp:extent cx="359410" cy="247650"/>
            <wp:effectExtent l="0" t="0" r="2540" b="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8272" behindDoc="0" locked="0" layoutInCell="1" allowOverlap="1" wp14:anchorId="0B67F1CE" wp14:editId="5C026CF2">
            <wp:simplePos x="0" y="0"/>
            <wp:positionH relativeFrom="column">
              <wp:posOffset>3377565</wp:posOffset>
            </wp:positionH>
            <wp:positionV relativeFrom="paragraph">
              <wp:posOffset>1919605</wp:posOffset>
            </wp:positionV>
            <wp:extent cx="359410" cy="247650"/>
            <wp:effectExtent l="0" t="0" r="254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59296" behindDoc="0" locked="0" layoutInCell="1" allowOverlap="1" wp14:anchorId="71E89451" wp14:editId="641A794C">
            <wp:simplePos x="0" y="0"/>
            <wp:positionH relativeFrom="column">
              <wp:posOffset>2970765</wp:posOffset>
            </wp:positionH>
            <wp:positionV relativeFrom="paragraph">
              <wp:posOffset>1919499</wp:posOffset>
            </wp:positionV>
            <wp:extent cx="359410" cy="247650"/>
            <wp:effectExtent l="0" t="0" r="2540" b="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8816" behindDoc="0" locked="0" layoutInCell="1" allowOverlap="1" wp14:anchorId="0CB9558C" wp14:editId="66AC3C56">
            <wp:simplePos x="0" y="0"/>
            <wp:positionH relativeFrom="column">
              <wp:posOffset>6729095</wp:posOffset>
            </wp:positionH>
            <wp:positionV relativeFrom="paragraph">
              <wp:posOffset>9611360</wp:posOffset>
            </wp:positionV>
            <wp:extent cx="359410" cy="247650"/>
            <wp:effectExtent l="0" t="0" r="2540" b="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9840" behindDoc="0" locked="0" layoutInCell="1" allowOverlap="1" wp14:anchorId="34B90D88" wp14:editId="7893A660">
            <wp:simplePos x="0" y="0"/>
            <wp:positionH relativeFrom="column">
              <wp:posOffset>6348730</wp:posOffset>
            </wp:positionH>
            <wp:positionV relativeFrom="paragraph">
              <wp:posOffset>9607550</wp:posOffset>
            </wp:positionV>
            <wp:extent cx="359410" cy="247650"/>
            <wp:effectExtent l="0" t="0" r="2540" b="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0864" behindDoc="0" locked="0" layoutInCell="1" allowOverlap="1" wp14:anchorId="1C3C21A6" wp14:editId="5362A9BC">
            <wp:simplePos x="0" y="0"/>
            <wp:positionH relativeFrom="column">
              <wp:posOffset>5892800</wp:posOffset>
            </wp:positionH>
            <wp:positionV relativeFrom="paragraph">
              <wp:posOffset>9606915</wp:posOffset>
            </wp:positionV>
            <wp:extent cx="359410" cy="247650"/>
            <wp:effectExtent l="0" t="0" r="2540" b="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1888" behindDoc="0" locked="0" layoutInCell="1" allowOverlap="1" wp14:anchorId="39AC2089" wp14:editId="0B166AB1">
            <wp:simplePos x="0" y="0"/>
            <wp:positionH relativeFrom="column">
              <wp:posOffset>5511165</wp:posOffset>
            </wp:positionH>
            <wp:positionV relativeFrom="paragraph">
              <wp:posOffset>9619615</wp:posOffset>
            </wp:positionV>
            <wp:extent cx="359410" cy="247650"/>
            <wp:effectExtent l="0" t="0" r="2540" b="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2912" behindDoc="0" locked="0" layoutInCell="1" allowOverlap="1" wp14:anchorId="274445C7" wp14:editId="7607B029">
            <wp:simplePos x="0" y="0"/>
            <wp:positionH relativeFrom="column">
              <wp:posOffset>5098415</wp:posOffset>
            </wp:positionH>
            <wp:positionV relativeFrom="paragraph">
              <wp:posOffset>9611360</wp:posOffset>
            </wp:positionV>
            <wp:extent cx="359410" cy="247650"/>
            <wp:effectExtent l="0" t="0" r="2540" b="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3936" behindDoc="0" locked="0" layoutInCell="1" allowOverlap="1" wp14:anchorId="001F52A8" wp14:editId="1FFE0703">
            <wp:simplePos x="0" y="0"/>
            <wp:positionH relativeFrom="column">
              <wp:posOffset>4671060</wp:posOffset>
            </wp:positionH>
            <wp:positionV relativeFrom="paragraph">
              <wp:posOffset>9603105</wp:posOffset>
            </wp:positionV>
            <wp:extent cx="359410" cy="247650"/>
            <wp:effectExtent l="0" t="0" r="2540" b="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4960" behindDoc="0" locked="0" layoutInCell="1" allowOverlap="1" wp14:anchorId="7C586500" wp14:editId="6F5FCA24">
            <wp:simplePos x="0" y="0"/>
            <wp:positionH relativeFrom="column">
              <wp:posOffset>4241800</wp:posOffset>
            </wp:positionH>
            <wp:positionV relativeFrom="paragraph">
              <wp:posOffset>9594215</wp:posOffset>
            </wp:positionV>
            <wp:extent cx="359410" cy="247650"/>
            <wp:effectExtent l="0" t="0" r="2540" b="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5984" behindDoc="0" locked="0" layoutInCell="1" allowOverlap="1" wp14:anchorId="19C9209B" wp14:editId="48DAAEEE">
            <wp:simplePos x="0" y="0"/>
            <wp:positionH relativeFrom="column">
              <wp:posOffset>3823335</wp:posOffset>
            </wp:positionH>
            <wp:positionV relativeFrom="paragraph">
              <wp:posOffset>9606915</wp:posOffset>
            </wp:positionV>
            <wp:extent cx="359410" cy="247650"/>
            <wp:effectExtent l="0" t="0" r="2540" b="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7008" behindDoc="0" locked="0" layoutInCell="1" allowOverlap="1" wp14:anchorId="6A09B181" wp14:editId="0875B103">
            <wp:simplePos x="0" y="0"/>
            <wp:positionH relativeFrom="column">
              <wp:posOffset>3385820</wp:posOffset>
            </wp:positionH>
            <wp:positionV relativeFrom="paragraph">
              <wp:posOffset>9598660</wp:posOffset>
            </wp:positionV>
            <wp:extent cx="359410" cy="247650"/>
            <wp:effectExtent l="0" t="0" r="2540" b="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48032" behindDoc="0" locked="0" layoutInCell="1" allowOverlap="1" wp14:anchorId="3A229E72" wp14:editId="26147DAF">
            <wp:simplePos x="0" y="0"/>
            <wp:positionH relativeFrom="column">
              <wp:posOffset>2979127</wp:posOffset>
            </wp:positionH>
            <wp:positionV relativeFrom="paragraph">
              <wp:posOffset>9598085</wp:posOffset>
            </wp:positionV>
            <wp:extent cx="359410" cy="247650"/>
            <wp:effectExtent l="0" t="0" r="2540" b="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6768" behindDoc="0" locked="0" layoutInCell="1" allowOverlap="1" wp14:anchorId="194EF91C" wp14:editId="7B2661E3">
            <wp:simplePos x="0" y="0"/>
            <wp:positionH relativeFrom="column">
              <wp:posOffset>2985770</wp:posOffset>
            </wp:positionH>
            <wp:positionV relativeFrom="paragraph">
              <wp:posOffset>7905115</wp:posOffset>
            </wp:positionV>
            <wp:extent cx="359410" cy="247650"/>
            <wp:effectExtent l="0" t="0" r="2540" b="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5744" behindDoc="0" locked="0" layoutInCell="1" allowOverlap="1" wp14:anchorId="4F922217" wp14:editId="0A862DF7">
            <wp:simplePos x="0" y="0"/>
            <wp:positionH relativeFrom="column">
              <wp:posOffset>3392805</wp:posOffset>
            </wp:positionH>
            <wp:positionV relativeFrom="paragraph">
              <wp:posOffset>7905750</wp:posOffset>
            </wp:positionV>
            <wp:extent cx="359410" cy="247650"/>
            <wp:effectExtent l="0" t="0" r="2540" b="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4720" behindDoc="0" locked="0" layoutInCell="1" allowOverlap="1" wp14:anchorId="0B77D0C1" wp14:editId="589E10CE">
            <wp:simplePos x="0" y="0"/>
            <wp:positionH relativeFrom="column">
              <wp:posOffset>3830320</wp:posOffset>
            </wp:positionH>
            <wp:positionV relativeFrom="paragraph">
              <wp:posOffset>7914005</wp:posOffset>
            </wp:positionV>
            <wp:extent cx="359410" cy="247650"/>
            <wp:effectExtent l="0" t="0" r="2540" b="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3696" behindDoc="0" locked="0" layoutInCell="1" allowOverlap="1" wp14:anchorId="4051A403" wp14:editId="42F791E4">
            <wp:simplePos x="0" y="0"/>
            <wp:positionH relativeFrom="column">
              <wp:posOffset>4248785</wp:posOffset>
            </wp:positionH>
            <wp:positionV relativeFrom="paragraph">
              <wp:posOffset>7901305</wp:posOffset>
            </wp:positionV>
            <wp:extent cx="359410" cy="247650"/>
            <wp:effectExtent l="0" t="0" r="2540" b="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2672" behindDoc="0" locked="0" layoutInCell="1" allowOverlap="1" wp14:anchorId="5B817AC6" wp14:editId="2EA4B69D">
            <wp:simplePos x="0" y="0"/>
            <wp:positionH relativeFrom="column">
              <wp:posOffset>4678045</wp:posOffset>
            </wp:positionH>
            <wp:positionV relativeFrom="paragraph">
              <wp:posOffset>7910195</wp:posOffset>
            </wp:positionV>
            <wp:extent cx="359410" cy="247650"/>
            <wp:effectExtent l="0" t="0" r="2540" b="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1648" behindDoc="0" locked="0" layoutInCell="1" allowOverlap="1" wp14:anchorId="4C75E91A" wp14:editId="7FFE7641">
            <wp:simplePos x="0" y="0"/>
            <wp:positionH relativeFrom="column">
              <wp:posOffset>5105400</wp:posOffset>
            </wp:positionH>
            <wp:positionV relativeFrom="paragraph">
              <wp:posOffset>7918450</wp:posOffset>
            </wp:positionV>
            <wp:extent cx="359410" cy="247650"/>
            <wp:effectExtent l="0" t="0" r="2540" b="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30624" behindDoc="0" locked="0" layoutInCell="1" allowOverlap="1" wp14:anchorId="3DE5DBEB" wp14:editId="600B97EB">
            <wp:simplePos x="0" y="0"/>
            <wp:positionH relativeFrom="column">
              <wp:posOffset>5518150</wp:posOffset>
            </wp:positionH>
            <wp:positionV relativeFrom="paragraph">
              <wp:posOffset>7926705</wp:posOffset>
            </wp:positionV>
            <wp:extent cx="359410" cy="247650"/>
            <wp:effectExtent l="0" t="0" r="2540" b="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29600" behindDoc="0" locked="0" layoutInCell="1" allowOverlap="1" wp14:anchorId="0DC7372C" wp14:editId="37CFF966">
            <wp:simplePos x="0" y="0"/>
            <wp:positionH relativeFrom="column">
              <wp:posOffset>5899785</wp:posOffset>
            </wp:positionH>
            <wp:positionV relativeFrom="paragraph">
              <wp:posOffset>7914005</wp:posOffset>
            </wp:positionV>
            <wp:extent cx="359410" cy="247650"/>
            <wp:effectExtent l="0" t="0" r="2540" b="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28576" behindDoc="0" locked="0" layoutInCell="1" allowOverlap="1" wp14:anchorId="0ACCBFA0" wp14:editId="409F8E87">
            <wp:simplePos x="0" y="0"/>
            <wp:positionH relativeFrom="column">
              <wp:posOffset>6355715</wp:posOffset>
            </wp:positionH>
            <wp:positionV relativeFrom="paragraph">
              <wp:posOffset>7914640</wp:posOffset>
            </wp:positionV>
            <wp:extent cx="359410" cy="247650"/>
            <wp:effectExtent l="0" t="0" r="2540" b="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 w:rsidRPr="00FC15D1">
        <w:rPr>
          <w:noProof/>
          <w:lang w:eastAsia="en-GB"/>
        </w:rPr>
        <w:drawing>
          <wp:anchor distT="0" distB="0" distL="114300" distR="114300" simplePos="0" relativeHeight="251927552" behindDoc="0" locked="0" layoutInCell="1" allowOverlap="1" wp14:anchorId="181A1553" wp14:editId="442BAE07">
            <wp:simplePos x="0" y="0"/>
            <wp:positionH relativeFrom="column">
              <wp:posOffset>6736172</wp:posOffset>
            </wp:positionH>
            <wp:positionV relativeFrom="paragraph">
              <wp:posOffset>7918919</wp:posOffset>
            </wp:positionV>
            <wp:extent cx="359410" cy="247650"/>
            <wp:effectExtent l="0" t="0" r="2540" b="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17312" behindDoc="0" locked="0" layoutInCell="1" allowOverlap="1" wp14:anchorId="6EBE7D40" wp14:editId="5AC02C57">
            <wp:simplePos x="0" y="0"/>
            <wp:positionH relativeFrom="column">
              <wp:posOffset>4664710</wp:posOffset>
            </wp:positionH>
            <wp:positionV relativeFrom="paragraph">
              <wp:posOffset>8774430</wp:posOffset>
            </wp:positionV>
            <wp:extent cx="359410" cy="247650"/>
            <wp:effectExtent l="0" t="0" r="254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19360" behindDoc="0" locked="0" layoutInCell="1" allowOverlap="1" wp14:anchorId="1B31C164" wp14:editId="1971F1BB">
            <wp:simplePos x="0" y="0"/>
            <wp:positionH relativeFrom="column">
              <wp:posOffset>4235450</wp:posOffset>
            </wp:positionH>
            <wp:positionV relativeFrom="paragraph">
              <wp:posOffset>8765868</wp:posOffset>
            </wp:positionV>
            <wp:extent cx="359410" cy="247650"/>
            <wp:effectExtent l="0" t="0" r="254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21408" behindDoc="0" locked="0" layoutInCell="1" allowOverlap="1" wp14:anchorId="52E0293D" wp14:editId="43534A88">
            <wp:simplePos x="0" y="0"/>
            <wp:positionH relativeFrom="column">
              <wp:posOffset>3816985</wp:posOffset>
            </wp:positionH>
            <wp:positionV relativeFrom="paragraph">
              <wp:posOffset>8778568</wp:posOffset>
            </wp:positionV>
            <wp:extent cx="359410" cy="247650"/>
            <wp:effectExtent l="0" t="0" r="254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25504" behindDoc="0" locked="0" layoutInCell="1" allowOverlap="1" wp14:anchorId="52AC4FD9" wp14:editId="6D5F14B3">
            <wp:simplePos x="0" y="0"/>
            <wp:positionH relativeFrom="column">
              <wp:posOffset>2972924</wp:posOffset>
            </wp:positionH>
            <wp:positionV relativeFrom="paragraph">
              <wp:posOffset>8769962</wp:posOffset>
            </wp:positionV>
            <wp:extent cx="359967" cy="248281"/>
            <wp:effectExtent l="0" t="0" r="2540" b="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23456" behindDoc="0" locked="0" layoutInCell="1" allowOverlap="1" wp14:anchorId="269646A6" wp14:editId="73AA1A4D">
            <wp:simplePos x="0" y="0"/>
            <wp:positionH relativeFrom="column">
              <wp:posOffset>3379619</wp:posOffset>
            </wp:positionH>
            <wp:positionV relativeFrom="paragraph">
              <wp:posOffset>8770565</wp:posOffset>
            </wp:positionV>
            <wp:extent cx="359967" cy="248281"/>
            <wp:effectExtent l="0" t="0" r="254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15264" behindDoc="0" locked="0" layoutInCell="1" allowOverlap="1" wp14:anchorId="6954CDAB" wp14:editId="5FBFDECD">
            <wp:simplePos x="0" y="0"/>
            <wp:positionH relativeFrom="column">
              <wp:posOffset>5092602</wp:posOffset>
            </wp:positionH>
            <wp:positionV relativeFrom="paragraph">
              <wp:posOffset>8783246</wp:posOffset>
            </wp:positionV>
            <wp:extent cx="359967" cy="248281"/>
            <wp:effectExtent l="0" t="0" r="254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13216" behindDoc="0" locked="0" layoutInCell="1" allowOverlap="1" wp14:anchorId="582FA44C" wp14:editId="5ED34ECA">
            <wp:simplePos x="0" y="0"/>
            <wp:positionH relativeFrom="column">
              <wp:posOffset>5505363</wp:posOffset>
            </wp:positionH>
            <wp:positionV relativeFrom="paragraph">
              <wp:posOffset>8791233</wp:posOffset>
            </wp:positionV>
            <wp:extent cx="359967" cy="248281"/>
            <wp:effectExtent l="0" t="0" r="254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11168" behindDoc="0" locked="0" layoutInCell="1" allowOverlap="1" wp14:anchorId="78F53889" wp14:editId="6B827FEF">
            <wp:simplePos x="0" y="0"/>
            <wp:positionH relativeFrom="column">
              <wp:posOffset>5886559</wp:posOffset>
            </wp:positionH>
            <wp:positionV relativeFrom="paragraph">
              <wp:posOffset>8778820</wp:posOffset>
            </wp:positionV>
            <wp:extent cx="359967" cy="248281"/>
            <wp:effectExtent l="0" t="0" r="254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909120" behindDoc="0" locked="0" layoutInCell="1" allowOverlap="1" wp14:anchorId="114DD01A" wp14:editId="0872EAE4">
            <wp:simplePos x="0" y="0"/>
            <wp:positionH relativeFrom="column">
              <wp:posOffset>6342951</wp:posOffset>
            </wp:positionH>
            <wp:positionV relativeFrom="paragraph">
              <wp:posOffset>8779128</wp:posOffset>
            </wp:positionV>
            <wp:extent cx="359967" cy="248281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5D1"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6CF0BD67" wp14:editId="3BA9D211">
            <wp:simplePos x="0" y="0"/>
            <wp:positionH relativeFrom="column">
              <wp:posOffset>6723093</wp:posOffset>
            </wp:positionH>
            <wp:positionV relativeFrom="paragraph">
              <wp:posOffset>8783300</wp:posOffset>
            </wp:positionV>
            <wp:extent cx="359967" cy="248281"/>
            <wp:effectExtent l="0" t="0" r="254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67" cy="24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907072" behindDoc="0" locked="0" layoutInCell="1" allowOverlap="1" wp14:anchorId="6768FAF8" wp14:editId="7CECBA94">
            <wp:simplePos x="0" y="0"/>
            <wp:positionH relativeFrom="column">
              <wp:posOffset>5977255</wp:posOffset>
            </wp:positionH>
            <wp:positionV relativeFrom="paragraph">
              <wp:posOffset>1137920</wp:posOffset>
            </wp:positionV>
            <wp:extent cx="222250" cy="153670"/>
            <wp:effectExtent l="0" t="0" r="0" b="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906048" behindDoc="0" locked="0" layoutInCell="1" allowOverlap="1" wp14:anchorId="6768FAF8" wp14:editId="20BEA8E4">
            <wp:simplePos x="0" y="0"/>
            <wp:positionH relativeFrom="column">
              <wp:posOffset>5740400</wp:posOffset>
            </wp:positionH>
            <wp:positionV relativeFrom="paragraph">
              <wp:posOffset>1146810</wp:posOffset>
            </wp:positionV>
            <wp:extent cx="222250" cy="153670"/>
            <wp:effectExtent l="0" t="0" r="0" b="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905024" behindDoc="0" locked="0" layoutInCell="1" allowOverlap="1" wp14:anchorId="6768FAF8" wp14:editId="4D6206AC">
            <wp:simplePos x="0" y="0"/>
            <wp:positionH relativeFrom="column">
              <wp:posOffset>5493385</wp:posOffset>
            </wp:positionH>
            <wp:positionV relativeFrom="paragraph">
              <wp:posOffset>1146810</wp:posOffset>
            </wp:positionV>
            <wp:extent cx="222250" cy="153670"/>
            <wp:effectExtent l="0" t="0" r="0" b="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902976" behindDoc="0" locked="0" layoutInCell="1" allowOverlap="1" wp14:anchorId="6768FAF8" wp14:editId="44A6D824">
            <wp:simplePos x="0" y="0"/>
            <wp:positionH relativeFrom="column">
              <wp:posOffset>5030470</wp:posOffset>
            </wp:positionH>
            <wp:positionV relativeFrom="paragraph">
              <wp:posOffset>1137920</wp:posOffset>
            </wp:positionV>
            <wp:extent cx="222250" cy="153670"/>
            <wp:effectExtent l="0" t="0" r="0" b="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901952" behindDoc="0" locked="0" layoutInCell="1" allowOverlap="1" wp14:anchorId="6768FAF8" wp14:editId="4FBEA6E2">
            <wp:simplePos x="0" y="0"/>
            <wp:positionH relativeFrom="column">
              <wp:posOffset>4784090</wp:posOffset>
            </wp:positionH>
            <wp:positionV relativeFrom="paragraph">
              <wp:posOffset>1127760</wp:posOffset>
            </wp:positionV>
            <wp:extent cx="222250" cy="153670"/>
            <wp:effectExtent l="0" t="0" r="0" b="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904000" behindDoc="0" locked="0" layoutInCell="1" allowOverlap="1" wp14:anchorId="6768FAF8" wp14:editId="601502B8">
            <wp:simplePos x="0" y="0"/>
            <wp:positionH relativeFrom="column">
              <wp:posOffset>5266055</wp:posOffset>
            </wp:positionH>
            <wp:positionV relativeFrom="paragraph">
              <wp:posOffset>1136650</wp:posOffset>
            </wp:positionV>
            <wp:extent cx="222250" cy="153670"/>
            <wp:effectExtent l="0" t="0" r="0" b="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897856" behindDoc="0" locked="0" layoutInCell="1" allowOverlap="1" wp14:anchorId="6CF0BD67" wp14:editId="211625C9">
            <wp:simplePos x="0" y="0"/>
            <wp:positionH relativeFrom="column">
              <wp:posOffset>6241415</wp:posOffset>
            </wp:positionH>
            <wp:positionV relativeFrom="paragraph">
              <wp:posOffset>1153160</wp:posOffset>
            </wp:positionV>
            <wp:extent cx="213995" cy="147320"/>
            <wp:effectExtent l="0" t="0" r="0" b="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4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899904" behindDoc="0" locked="0" layoutInCell="1" allowOverlap="1" wp14:anchorId="6CF0BD67" wp14:editId="69B45ACC">
            <wp:simplePos x="0" y="0"/>
            <wp:positionH relativeFrom="column">
              <wp:posOffset>6701155</wp:posOffset>
            </wp:positionH>
            <wp:positionV relativeFrom="paragraph">
              <wp:posOffset>1127760</wp:posOffset>
            </wp:positionV>
            <wp:extent cx="213995" cy="147320"/>
            <wp:effectExtent l="0" t="0" r="0" b="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4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w:drawing>
          <wp:anchor distT="0" distB="0" distL="114300" distR="114300" simplePos="0" relativeHeight="251898880" behindDoc="0" locked="0" layoutInCell="1" allowOverlap="1" wp14:anchorId="6CF0BD67" wp14:editId="470C2897">
            <wp:simplePos x="0" y="0"/>
            <wp:positionH relativeFrom="column">
              <wp:posOffset>6477635</wp:posOffset>
            </wp:positionH>
            <wp:positionV relativeFrom="paragraph">
              <wp:posOffset>1131570</wp:posOffset>
            </wp:positionV>
            <wp:extent cx="213995" cy="147320"/>
            <wp:effectExtent l="0" t="0" r="0" b="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4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35A65E" wp14:editId="387DF296">
                <wp:simplePos x="0" y="0"/>
                <wp:positionH relativeFrom="margin">
                  <wp:posOffset>286385</wp:posOffset>
                </wp:positionH>
                <wp:positionV relativeFrom="paragraph">
                  <wp:posOffset>9220200</wp:posOffset>
                </wp:positionV>
                <wp:extent cx="2155825" cy="532130"/>
                <wp:effectExtent l="0" t="0" r="0" b="0"/>
                <wp:wrapNone/>
                <wp:docPr id="2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AE97B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9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5A65E" id="_x0000_s1028" type="#_x0000_t202" style="position:absolute;margin-left:22.55pt;margin-top:726pt;width:169.75pt;height:41.9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" filled="f" stroked="f">
                <v:textbox>
                  <w:txbxContent>
                    <w:p w14:paraId="0B9AE97B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9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3C48A1" wp14:editId="52D03424">
                <wp:simplePos x="0" y="0"/>
                <wp:positionH relativeFrom="margin">
                  <wp:posOffset>314960</wp:posOffset>
                </wp:positionH>
                <wp:positionV relativeFrom="paragraph">
                  <wp:posOffset>8401050</wp:posOffset>
                </wp:positionV>
                <wp:extent cx="2155825" cy="532130"/>
                <wp:effectExtent l="0" t="0" r="0" b="0"/>
                <wp:wrapNone/>
                <wp:docPr id="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92905D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8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C48A1" id="_x0000_s1029" type="#_x0000_t202" style="position:absolute;margin-left:24.8pt;margin-top:661.5pt;width:169.75pt;height:41.9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PDcug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" filled="f" stroked="f">
                <v:textbox>
                  <w:txbxContent>
                    <w:p w14:paraId="6792905D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8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5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1BB124A" wp14:editId="186D2624">
                <wp:simplePos x="0" y="0"/>
                <wp:positionH relativeFrom="margin">
                  <wp:posOffset>324485</wp:posOffset>
                </wp:positionH>
                <wp:positionV relativeFrom="paragraph">
                  <wp:posOffset>7554595</wp:posOffset>
                </wp:positionV>
                <wp:extent cx="2155825" cy="532130"/>
                <wp:effectExtent l="0" t="0" r="0" b="0"/>
                <wp:wrapNone/>
                <wp:docPr id="2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20D25E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5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3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B124A" id="_x0000_s1030" type="#_x0000_t202" style="position:absolute;margin-left:25.55pt;margin-top:594.85pt;width:169.75pt;height:41.9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aaug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" filled="f" stroked="f">
                <v:textbox>
                  <w:txbxContent>
                    <w:p w14:paraId="6820D25E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5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3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B99DDD" wp14:editId="2E5CFD7C">
                <wp:simplePos x="0" y="0"/>
                <wp:positionH relativeFrom="margin">
                  <wp:posOffset>314960</wp:posOffset>
                </wp:positionH>
                <wp:positionV relativeFrom="paragraph">
                  <wp:posOffset>6696075</wp:posOffset>
                </wp:positionV>
                <wp:extent cx="2155825" cy="532130"/>
                <wp:effectExtent l="0" t="0" r="0" b="0"/>
                <wp:wrapNone/>
                <wp:docPr id="2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71464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9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2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99DDD" id="_x0000_s1031" type="#_x0000_t202" style="position:absolute;margin-left:24.8pt;margin-top:527.25pt;width:169.75pt;height:41.9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" filled="f" stroked="f">
                <v:textbox>
                  <w:txbxContent>
                    <w:p w14:paraId="20B71464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9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2 =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BEA0039" wp14:editId="40753FAF">
                <wp:simplePos x="0" y="0"/>
                <wp:positionH relativeFrom="margin">
                  <wp:posOffset>314960</wp:posOffset>
                </wp:positionH>
                <wp:positionV relativeFrom="paragraph">
                  <wp:posOffset>5810250</wp:posOffset>
                </wp:positionV>
                <wp:extent cx="2155825" cy="532130"/>
                <wp:effectExtent l="0" t="0" r="0" b="0"/>
                <wp:wrapNone/>
                <wp:docPr id="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E51BE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6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A0039" id="_x0000_s1032" type="#_x0000_t202" style="position:absolute;margin-left:24.8pt;margin-top:457.5pt;width:169.75pt;height:41.9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toMug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" filled="f" stroked="f">
                <v:textbox>
                  <w:txbxContent>
                    <w:p w14:paraId="58FE51BE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6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B177BD9" wp14:editId="6D18FAE8">
                <wp:simplePos x="0" y="0"/>
                <wp:positionH relativeFrom="margin">
                  <wp:posOffset>314960</wp:posOffset>
                </wp:positionH>
                <wp:positionV relativeFrom="paragraph">
                  <wp:posOffset>4953000</wp:posOffset>
                </wp:positionV>
                <wp:extent cx="2155825" cy="532130"/>
                <wp:effectExtent l="0" t="0" r="0" b="0"/>
                <wp:wrapNone/>
                <wp:docPr id="1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969D5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7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4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77BD9" id="_x0000_s1033" type="#_x0000_t202" style="position:absolute;margin-left:24.8pt;margin-top:390pt;width:169.75pt;height:41.9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" filled="f" stroked="f">
                <v:textbox>
                  <w:txbxContent>
                    <w:p w14:paraId="2F6969D5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7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4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EF71850" wp14:editId="725E8A6B">
                <wp:simplePos x="0" y="0"/>
                <wp:positionH relativeFrom="margin">
                  <wp:posOffset>334010</wp:posOffset>
                </wp:positionH>
                <wp:positionV relativeFrom="paragraph">
                  <wp:posOffset>4106545</wp:posOffset>
                </wp:positionV>
                <wp:extent cx="2155825" cy="532130"/>
                <wp:effectExtent l="0" t="0" r="0" b="0"/>
                <wp:wrapNone/>
                <wp:docPr id="1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E24367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3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71850" id="_x0000_s1034" type="#_x0000_t202" style="position:absolute;margin-left:26.3pt;margin-top:323.35pt;width:169.75pt;height:41.9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4Muw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" filled="f" stroked="f">
                <v:textbox>
                  <w:txbxContent>
                    <w:p w14:paraId="01E24367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3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86C7ECB" wp14:editId="2FF119B1">
                <wp:simplePos x="0" y="0"/>
                <wp:positionH relativeFrom="margin">
                  <wp:posOffset>314960</wp:posOffset>
                </wp:positionH>
                <wp:positionV relativeFrom="paragraph">
                  <wp:posOffset>3228975</wp:posOffset>
                </wp:positionV>
                <wp:extent cx="2155825" cy="532130"/>
                <wp:effectExtent l="0" t="0" r="0" b="0"/>
                <wp:wrapNone/>
                <wp:docPr id="1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60BC99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9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4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C7ECB" id="_x0000_s1035" type="#_x0000_t202" style="position:absolute;margin-left:24.8pt;margin-top:254.25pt;width:169.75pt;height:41.9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ayHuw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" filled="f" stroked="f">
                <v:textbox>
                  <w:txbxContent>
                    <w:p w14:paraId="2160BC99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9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4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5490165" wp14:editId="4F7367A7">
                <wp:simplePos x="0" y="0"/>
                <wp:positionH relativeFrom="margin">
                  <wp:posOffset>334010</wp:posOffset>
                </wp:positionH>
                <wp:positionV relativeFrom="paragraph">
                  <wp:posOffset>2371725</wp:posOffset>
                </wp:positionV>
                <wp:extent cx="2155825" cy="532130"/>
                <wp:effectExtent l="0" t="0" r="0" b="0"/>
                <wp:wrapNone/>
                <wp:docPr id="1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303C9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8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6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90165" id="_x0000_s1036" type="#_x0000_t202" style="position:absolute;margin-left:26.3pt;margin-top:186.75pt;width:169.75pt;height:41.9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bPOugIAAME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" filled="f" stroked="f">
                <v:textbox>
                  <w:txbxContent>
                    <w:p w14:paraId="253303C9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8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6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CC75CC0" wp14:editId="195C4F08">
                <wp:simplePos x="0" y="0"/>
                <wp:positionH relativeFrom="margin">
                  <wp:posOffset>314960</wp:posOffset>
                </wp:positionH>
                <wp:positionV relativeFrom="paragraph">
                  <wp:posOffset>1533525</wp:posOffset>
                </wp:positionV>
                <wp:extent cx="2155825" cy="532130"/>
                <wp:effectExtent l="0" t="0" r="0" b="0"/>
                <wp:wrapNone/>
                <wp:docPr id="1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48EED3" w14:textId="77777777" w:rsidR="00EC7BDD" w:rsidRPr="0014653D" w:rsidRDefault="00EC7BDD" w:rsidP="00EC7BDD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75CC0" id="_x0000_s1037" type="#_x0000_t202" style="position:absolute;margin-left:24.8pt;margin-top:120.75pt;width:169.75pt;height:41.9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mapugIAAME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" filled="f" stroked="f">
                <v:textbox>
                  <w:txbxContent>
                    <w:p w14:paraId="7448EED3" w14:textId="77777777" w:rsidR="00EC7BDD" w:rsidRPr="0014653D" w:rsidRDefault="00EC7BDD" w:rsidP="00EC7BDD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5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0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73E2285" wp14:editId="6D1E8023">
                <wp:simplePos x="0" y="0"/>
                <wp:positionH relativeFrom="margin">
                  <wp:posOffset>4982210</wp:posOffset>
                </wp:positionH>
                <wp:positionV relativeFrom="paragraph">
                  <wp:posOffset>228600</wp:posOffset>
                </wp:positionV>
                <wp:extent cx="650875" cy="217805"/>
                <wp:effectExtent l="0" t="0" r="0" b="0"/>
                <wp:wrapNone/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63E4E" w14:textId="77777777" w:rsidR="00EC7BDD" w:rsidRPr="0014653D" w:rsidRDefault="00EC7BDD" w:rsidP="00EC7BDD">
                            <w:pP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</w:pPr>
                            <w:r w:rsidRPr="0014653D"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>Example: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E2285" id="_x0000_s1038" type="#_x0000_t202" style="position:absolute;margin-left:392.3pt;margin-top:18pt;width:51.25pt;height:17.1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H30tw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" filled="f" stroked="f">
                <v:textbox>
                  <w:txbxContent>
                    <w:p w14:paraId="51963E4E" w14:textId="77777777" w:rsidR="00EC7BDD" w:rsidRPr="0014653D" w:rsidRDefault="00EC7BDD" w:rsidP="00EC7BDD">
                      <w:pP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</w:pPr>
                      <w:r w:rsidRPr="0014653D"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>Example: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E86612" w14:textId="5979CB7C" w:rsidR="009C0232" w:rsidRDefault="00BB4669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30802EC9" wp14:editId="75860B83">
                <wp:simplePos x="0" y="0"/>
                <wp:positionH relativeFrom="column">
                  <wp:posOffset>6179820</wp:posOffset>
                </wp:positionH>
                <wp:positionV relativeFrom="paragraph">
                  <wp:posOffset>9894570</wp:posOffset>
                </wp:positionV>
                <wp:extent cx="716280" cy="563880"/>
                <wp:effectExtent l="0" t="0" r="26670" b="2667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343B78" w14:textId="3A7EF094" w:rsidR="00BB4669" w:rsidRDefault="00BB4669">
                            <w:r>
                              <w:rPr>
                                <w:rFonts w:ascii="SassoonCRInfant" w:hAnsi="SassoonCRInfant" w:cs="Arial"/>
                                <w:noProof/>
                                <w:sz w:val="28"/>
                                <w:szCs w:val="80"/>
                              </w:rPr>
                              <w:drawing>
                                <wp:inline distT="0" distB="0" distL="0" distR="0" wp14:anchorId="32E03C8D" wp14:editId="5F7FBE71">
                                  <wp:extent cx="472440" cy="537108"/>
                                  <wp:effectExtent l="0" t="0" r="3810" b="0"/>
                                  <wp:docPr id="227" name="Picture 227" descr="C:\Users\RDSUser\AppData\Local\Microsoft\Windows\INetCache\Content.MSO\F3A5F49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DSUser\AppData\Local\Microsoft\Windows\INetCache\Content.MSO\F3A5F49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352" cy="5495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02EC9" id="Text Box 225" o:spid="_x0000_s1039" type="#_x0000_t202" style="position:absolute;margin-left:486.6pt;margin-top:779.1pt;width:56.4pt;height:44.4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" fillcolor="white [3201]" strokecolor="white [3212]" strokeweight=".5pt">
                <v:textbox>
                  <w:txbxContent>
                    <w:p w14:paraId="0A343B78" w14:textId="3A7EF094" w:rsidR="00BB4669" w:rsidRDefault="00BB4669">
                      <w:r>
                        <w:rPr>
                          <w:rFonts w:ascii="SassoonCRInfant" w:hAnsi="SassoonCRInfant" w:cs="Arial"/>
                          <w:noProof/>
                          <w:sz w:val="28"/>
                          <w:szCs w:val="80"/>
                        </w:rPr>
                        <w:drawing>
                          <wp:inline distT="0" distB="0" distL="0" distR="0" wp14:anchorId="32E03C8D" wp14:editId="5F7FBE71">
                            <wp:extent cx="472440" cy="537108"/>
                            <wp:effectExtent l="0" t="0" r="3810" b="0"/>
                            <wp:docPr id="227" name="Picture 227" descr="C:\Users\RDSUser\AppData\Local\Microsoft\Windows\INetCache\Content.MSO\F3A5F49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DSUser\AppData\Local\Microsoft\Windows\INetCache\Content.MSO\F3A5F49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352" cy="5495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23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0FA7E378" wp14:editId="3E330B23">
                <wp:simplePos x="0" y="0"/>
                <wp:positionH relativeFrom="column">
                  <wp:posOffset>6467475</wp:posOffset>
                </wp:positionH>
                <wp:positionV relativeFrom="paragraph">
                  <wp:posOffset>38100</wp:posOffset>
                </wp:positionV>
                <wp:extent cx="390525" cy="190500"/>
                <wp:effectExtent l="19050" t="19050" r="28575" b="3810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905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149F6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7" o:spid="_x0000_s1026" type="#_x0000_t66" style="position:absolute;margin-left:509.25pt;margin-top:3pt;width:30.75pt;height:15pt;z-index:252154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" adj="5268" fillcolor="#4472c4 [3204]" strokecolor="#1f3763 [1604]" strokeweight="1pt"/>
            </w:pict>
          </mc:Fallback>
        </mc:AlternateContent>
      </w:r>
      <w:r w:rsidR="004656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7A4229E0" wp14:editId="10DA3274">
                <wp:simplePos x="0" y="0"/>
                <wp:positionH relativeFrom="column">
                  <wp:posOffset>3381376</wp:posOffset>
                </wp:positionH>
                <wp:positionV relativeFrom="paragraph">
                  <wp:posOffset>361950</wp:posOffset>
                </wp:positionV>
                <wp:extent cx="438150" cy="4762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D89E1B" w14:textId="63295804" w:rsidR="004656B5" w:rsidRPr="004656B5" w:rsidRDefault="004656B5">
                            <w:pPr>
                              <w:rPr>
                                <w:sz w:val="44"/>
                              </w:rPr>
                            </w:pPr>
                            <w:r w:rsidRPr="004656B5">
                              <w:rPr>
                                <w:sz w:val="44"/>
                                <w:highlight w:val="yellow"/>
                              </w:rPr>
                              <w:t>9-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229E0" id="Text Box 4" o:spid="_x0000_s1040" type="#_x0000_t202" style="position:absolute;margin-left:266.25pt;margin-top:28.5pt;width:34.5pt;height:37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" fillcolor="white [3201]" strokecolor="white [3212]" strokeweight=".5pt">
                <v:textbox>
                  <w:txbxContent>
                    <w:p w14:paraId="0AD89E1B" w14:textId="63295804" w:rsidR="004656B5" w:rsidRPr="004656B5" w:rsidRDefault="004656B5">
                      <w:pPr>
                        <w:rPr>
                          <w:sz w:val="44"/>
                        </w:rPr>
                      </w:pPr>
                      <w:r w:rsidRPr="004656B5">
                        <w:rPr>
                          <w:sz w:val="44"/>
                          <w:highlight w:val="yellow"/>
                        </w:rPr>
                        <w:t>9-</w:t>
                      </w:r>
                    </w:p>
                  </w:txbxContent>
                </v:textbox>
              </v:shape>
            </w:pict>
          </mc:Fallback>
        </mc:AlternateContent>
      </w:r>
      <w:r w:rsidR="009624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5BB7B9B2" wp14:editId="0A771722">
                <wp:simplePos x="0" y="0"/>
                <wp:positionH relativeFrom="column">
                  <wp:posOffset>95250</wp:posOffset>
                </wp:positionH>
                <wp:positionV relativeFrom="paragraph">
                  <wp:posOffset>9686925</wp:posOffset>
                </wp:positionV>
                <wp:extent cx="7400925" cy="647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092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EC40C97" w14:textId="179BAFDE" w:rsidR="009624EA" w:rsidRPr="00CE4127" w:rsidRDefault="00CE4127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Sid the </w:t>
                            </w:r>
                            <w:proofErr w:type="spellStart"/>
                            <w:r w:rsidR="00BB4669">
                              <w:rPr>
                                <w:rFonts w:ascii="SassoonCRInfant" w:hAnsi="SassoonCRInfant"/>
                                <w:sz w:val="24"/>
                              </w:rPr>
                              <w:t>Saltasaurus</w:t>
                            </w:r>
                            <w:proofErr w:type="spellEnd"/>
                            <w:r w:rsidR="00BB4669"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is an unusual dinosaur, he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 xml:space="preserve"> loves to gobble up sweets. Can you find out how many he has eaten? Remember to start with the number in yellow and bounce BACKWARDS, down the number line.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7B9B2" id="_x0000_s1041" type="#_x0000_t202" style="position:absolute;margin-left:7.5pt;margin-top:762.75pt;width:582.75pt;height:51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" fillcolor="white [3201]" strokecolor="white [3212]" strokeweight=".5pt">
                <v:textbox>
                  <w:txbxContent>
                    <w:p w14:paraId="1EC40C97" w14:textId="179BAFDE" w:rsidR="009624EA" w:rsidRPr="00CE4127" w:rsidRDefault="00CE4127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 xml:space="preserve">Sid the </w:t>
                      </w:r>
                      <w:proofErr w:type="spellStart"/>
                      <w:r w:rsidR="00BB4669">
                        <w:rPr>
                          <w:rFonts w:ascii="SassoonCRInfant" w:hAnsi="SassoonCRInfant"/>
                          <w:sz w:val="24"/>
                        </w:rPr>
                        <w:t>Saltasaurus</w:t>
                      </w:r>
                      <w:proofErr w:type="spellEnd"/>
                      <w:r w:rsidR="00BB4669">
                        <w:rPr>
                          <w:rFonts w:ascii="SassoonCRInfant" w:hAnsi="SassoonCRInfant"/>
                          <w:sz w:val="24"/>
                        </w:rPr>
                        <w:t xml:space="preserve"> is an unusual dinosaur, he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 xml:space="preserve"> loves to gobble up sweets. Can you find out how many he has eaten? Remember to start with the number in yellow and bounce BACKWARDS, down the number line. </w:t>
                      </w:r>
                    </w:p>
                  </w:txbxContent>
                </v:textbox>
              </v:shape>
            </w:pict>
          </mc:Fallback>
        </mc:AlternateContent>
      </w:r>
      <w:r w:rsidR="009C0232">
        <w:br w:type="page"/>
      </w:r>
    </w:p>
    <w:bookmarkStart w:id="1" w:name="_Hlk63598871"/>
    <w:bookmarkEnd w:id="1"/>
    <w:p w14:paraId="03628284" w14:textId="59EC57BC" w:rsidR="00BF5E16" w:rsidRDefault="00726E1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5AEE9F1D" wp14:editId="0C2163E4">
                <wp:simplePos x="0" y="0"/>
                <wp:positionH relativeFrom="column">
                  <wp:posOffset>304800</wp:posOffset>
                </wp:positionH>
                <wp:positionV relativeFrom="paragraph">
                  <wp:posOffset>144780</wp:posOffset>
                </wp:positionV>
                <wp:extent cx="6934200" cy="1203960"/>
                <wp:effectExtent l="0" t="0" r="19050" b="15240"/>
                <wp:wrapNone/>
                <wp:docPr id="475" name="Text Box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1203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7168349" w14:textId="64382E92" w:rsidR="00726E10" w:rsidRPr="00726E10" w:rsidRDefault="00726E10" w:rsidP="00BB4669">
                            <w:pPr>
                              <w:ind w:left="3600" w:hanging="3600"/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</w:pP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>L.O. I can solve single digit subtraction</w:t>
                            </w: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 w:cs="Arial"/>
                                <w:sz w:val="18"/>
                                <w:szCs w:val="80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Sid </w:t>
                            </w:r>
                            <w:proofErr w:type="spellStart"/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>S</w:t>
                            </w:r>
                            <w:r w:rsidR="00BB4669"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>altasaurus</w:t>
                            </w:r>
                            <w:proofErr w:type="spellEnd"/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 - 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>Subtraction</w:t>
                            </w:r>
                            <w: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 </w:t>
                            </w:r>
                            <w:r w:rsidR="00BB4669"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  <w:t xml:space="preserve">   </w:t>
                            </w:r>
                            <w:r w:rsidR="00BB4669">
                              <w:rPr>
                                <w:rFonts w:ascii="SassoonCRInfant" w:hAnsi="SassoonCRInfant" w:cs="Arial"/>
                                <w:noProof/>
                                <w:sz w:val="28"/>
                                <w:szCs w:val="80"/>
                              </w:rPr>
                              <w:drawing>
                                <wp:inline distT="0" distB="0" distL="0" distR="0" wp14:anchorId="50161482" wp14:editId="7A1DA7E6">
                                  <wp:extent cx="716280" cy="814323"/>
                                  <wp:effectExtent l="0" t="0" r="7620" b="5080"/>
                                  <wp:docPr id="228" name="Picture 228" descr="C:\Users\RDSUser\AppData\Local\Microsoft\Windows\INetCache\Content.MSO\F3A5F49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DSUser\AppData\Local\Microsoft\Windows\INetCache\Content.MSO\F3A5F49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8658" cy="8511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B4669">
                              <w:rPr>
                                <w:rFonts w:ascii="SassoonCRInfant" w:hAnsi="SassoonCRInfant" w:cs="Arial"/>
                                <w:szCs w:val="80"/>
                              </w:rPr>
                              <w:t>Challenge</w:t>
                            </w:r>
                            <w:r w:rsidR="00BB4669" w:rsidRPr="00BB4669">
                              <w:rPr>
                                <w:rFonts w:ascii="SassoonCRInfant" w:hAnsi="SassoonCRInfant" w:cs="Arial"/>
                                <w:szCs w:val="80"/>
                              </w:rPr>
                              <w:t>- have a go at answering these questions all by yourself!</w:t>
                            </w:r>
                          </w:p>
                          <w:p w14:paraId="35B77358" w14:textId="7F4A81A3" w:rsidR="00726E10" w:rsidRDefault="00726E10" w:rsidP="00726E10">
                            <w:pPr>
                              <w:rPr>
                                <w:rFonts w:ascii="SassoonCRInfant" w:hAnsi="SassoonCRInfant" w:cs="Arial"/>
                                <w:sz w:val="28"/>
                                <w:szCs w:val="80"/>
                              </w:rPr>
                            </w:pPr>
                          </w:p>
                          <w:p w14:paraId="2ED7BD4F" w14:textId="77777777" w:rsidR="00726E10" w:rsidRDefault="00726E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E9F1D" id="Text Box 475" o:spid="_x0000_s1042" type="#_x0000_t202" style="position:absolute;margin-left:24pt;margin-top:11.4pt;width:546pt;height:94.8pt;z-index:252156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" fillcolor="white [3201]" strokecolor="white [3212]" strokeweight=".5pt">
                <v:textbox>
                  <w:txbxContent>
                    <w:p w14:paraId="77168349" w14:textId="64382E92" w:rsidR="00726E10" w:rsidRPr="00726E10" w:rsidRDefault="00726E10" w:rsidP="00BB4669">
                      <w:pPr>
                        <w:ind w:left="3600" w:hanging="3600"/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</w:pP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>L.O. I can solve single digit subtraction</w:t>
                      </w: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ab/>
                      </w: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ab/>
                      </w: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ab/>
                      </w: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ab/>
                      </w: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ab/>
                      </w:r>
                      <w:r>
                        <w:rPr>
                          <w:rFonts w:ascii="SassoonCRInfant" w:hAnsi="SassoonCRInfant" w:cs="Arial"/>
                          <w:sz w:val="18"/>
                          <w:szCs w:val="80"/>
                        </w:rPr>
                        <w:tab/>
                      </w:r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Sid </w:t>
                      </w:r>
                      <w:proofErr w:type="spellStart"/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>S</w:t>
                      </w:r>
                      <w:r w:rsidR="00BB4669"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>altasaurus</w:t>
                      </w:r>
                      <w:proofErr w:type="spellEnd"/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 - </w:t>
                      </w:r>
                      <w:r w:rsidRPr="0014653D"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>Subtraction</w:t>
                      </w:r>
                      <w: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 </w:t>
                      </w:r>
                      <w:r w:rsidR="00BB4669"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  <w:t xml:space="preserve">   </w:t>
                      </w:r>
                      <w:bookmarkStart w:id="2" w:name="_GoBack"/>
                      <w:bookmarkEnd w:id="2"/>
                      <w:r w:rsidR="00BB4669">
                        <w:rPr>
                          <w:rFonts w:ascii="SassoonCRInfant" w:hAnsi="SassoonCRInfant" w:cs="Arial"/>
                          <w:noProof/>
                          <w:sz w:val="28"/>
                          <w:szCs w:val="80"/>
                        </w:rPr>
                        <w:drawing>
                          <wp:inline distT="0" distB="0" distL="0" distR="0" wp14:anchorId="50161482" wp14:editId="7A1DA7E6">
                            <wp:extent cx="716280" cy="814323"/>
                            <wp:effectExtent l="0" t="0" r="7620" b="5080"/>
                            <wp:docPr id="228" name="Picture 228" descr="C:\Users\RDSUser\AppData\Local\Microsoft\Windows\INetCache\Content.MSO\F3A5F49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DSUser\AppData\Local\Microsoft\Windows\INetCache\Content.MSO\F3A5F49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8658" cy="8511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B4669">
                        <w:rPr>
                          <w:rFonts w:ascii="SassoonCRInfant" w:hAnsi="SassoonCRInfant" w:cs="Arial"/>
                          <w:szCs w:val="80"/>
                        </w:rPr>
                        <w:t>Challenge</w:t>
                      </w:r>
                      <w:r w:rsidR="00BB4669" w:rsidRPr="00BB4669">
                        <w:rPr>
                          <w:rFonts w:ascii="SassoonCRInfant" w:hAnsi="SassoonCRInfant" w:cs="Arial"/>
                          <w:szCs w:val="80"/>
                        </w:rPr>
                        <w:t>- have a go at answering these questions all by yourself!</w:t>
                      </w:r>
                    </w:p>
                    <w:p w14:paraId="35B77358" w14:textId="7F4A81A3" w:rsidR="00726E10" w:rsidRDefault="00726E10" w:rsidP="00726E10">
                      <w:pPr>
                        <w:rPr>
                          <w:rFonts w:ascii="SassoonCRInfant" w:hAnsi="SassoonCRInfant" w:cs="Arial"/>
                          <w:sz w:val="28"/>
                          <w:szCs w:val="80"/>
                        </w:rPr>
                      </w:pPr>
                    </w:p>
                    <w:p w14:paraId="2ED7BD4F" w14:textId="77777777" w:rsidR="00726E10" w:rsidRDefault="00726E10"/>
                  </w:txbxContent>
                </v:textbox>
              </v:shape>
            </w:pict>
          </mc:Fallback>
        </mc:AlternateContent>
      </w:r>
      <w:r w:rsidR="00AA5B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05101772" wp14:editId="7CA54F33">
                <wp:simplePos x="0" y="0"/>
                <wp:positionH relativeFrom="column">
                  <wp:posOffset>161925</wp:posOffset>
                </wp:positionH>
                <wp:positionV relativeFrom="paragraph">
                  <wp:posOffset>9963150</wp:posOffset>
                </wp:positionV>
                <wp:extent cx="7296150" cy="5143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0D639FD" w14:textId="77777777" w:rsidR="00AA5BEA" w:rsidRDefault="00AA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01772" id="Text Box 8" o:spid="_x0000_s1042" type="#_x0000_t202" style="position:absolute;margin-left:12.75pt;margin-top:784.5pt;width:574.5pt;height:40.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" fillcolor="white [3201]" strokecolor="white [3212]" strokeweight=".5pt">
                <v:textbox>
                  <w:txbxContent>
                    <w:p w14:paraId="70D639FD" w14:textId="77777777" w:rsidR="00AA5BEA" w:rsidRDefault="00AA5BEA"/>
                  </w:txbxContent>
                </v:textbox>
              </v:shape>
            </w:pict>
          </mc:Fallback>
        </mc:AlternateContent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1568" behindDoc="0" locked="0" layoutInCell="1" allowOverlap="1" wp14:anchorId="42F7C434" wp14:editId="1C4D176E">
            <wp:simplePos x="0" y="0"/>
            <wp:positionH relativeFrom="column">
              <wp:posOffset>6734175</wp:posOffset>
            </wp:positionH>
            <wp:positionV relativeFrom="paragraph">
              <wp:posOffset>9617710</wp:posOffset>
            </wp:positionV>
            <wp:extent cx="359410" cy="247650"/>
            <wp:effectExtent l="0" t="0" r="2540" b="0"/>
            <wp:wrapNone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2592" behindDoc="0" locked="0" layoutInCell="1" allowOverlap="1" wp14:anchorId="3D2F1BC3" wp14:editId="6BD66E29">
            <wp:simplePos x="0" y="0"/>
            <wp:positionH relativeFrom="column">
              <wp:posOffset>6353810</wp:posOffset>
            </wp:positionH>
            <wp:positionV relativeFrom="paragraph">
              <wp:posOffset>9613900</wp:posOffset>
            </wp:positionV>
            <wp:extent cx="359410" cy="247650"/>
            <wp:effectExtent l="0" t="0" r="2540" b="0"/>
            <wp:wrapNone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3616" behindDoc="0" locked="0" layoutInCell="1" allowOverlap="1" wp14:anchorId="2E851C32" wp14:editId="59BE1271">
            <wp:simplePos x="0" y="0"/>
            <wp:positionH relativeFrom="column">
              <wp:posOffset>5897880</wp:posOffset>
            </wp:positionH>
            <wp:positionV relativeFrom="paragraph">
              <wp:posOffset>9613265</wp:posOffset>
            </wp:positionV>
            <wp:extent cx="359410" cy="247650"/>
            <wp:effectExtent l="0" t="0" r="2540" b="0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4640" behindDoc="0" locked="0" layoutInCell="1" allowOverlap="1" wp14:anchorId="22715CEC" wp14:editId="235046EF">
            <wp:simplePos x="0" y="0"/>
            <wp:positionH relativeFrom="column">
              <wp:posOffset>5516245</wp:posOffset>
            </wp:positionH>
            <wp:positionV relativeFrom="paragraph">
              <wp:posOffset>9625965</wp:posOffset>
            </wp:positionV>
            <wp:extent cx="359410" cy="247650"/>
            <wp:effectExtent l="0" t="0" r="2540" b="0"/>
            <wp:wrapNone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5664" behindDoc="0" locked="0" layoutInCell="1" allowOverlap="1" wp14:anchorId="01682AFA" wp14:editId="5A0F983D">
            <wp:simplePos x="0" y="0"/>
            <wp:positionH relativeFrom="column">
              <wp:posOffset>5103495</wp:posOffset>
            </wp:positionH>
            <wp:positionV relativeFrom="paragraph">
              <wp:posOffset>9617710</wp:posOffset>
            </wp:positionV>
            <wp:extent cx="359410" cy="247650"/>
            <wp:effectExtent l="0" t="0" r="2540" b="0"/>
            <wp:wrapNone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6688" behindDoc="0" locked="0" layoutInCell="1" allowOverlap="1" wp14:anchorId="4846DB0A" wp14:editId="724B9E94">
            <wp:simplePos x="0" y="0"/>
            <wp:positionH relativeFrom="column">
              <wp:posOffset>4676140</wp:posOffset>
            </wp:positionH>
            <wp:positionV relativeFrom="paragraph">
              <wp:posOffset>9609455</wp:posOffset>
            </wp:positionV>
            <wp:extent cx="359410" cy="247650"/>
            <wp:effectExtent l="0" t="0" r="2540" b="0"/>
            <wp:wrapNone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7712" behindDoc="0" locked="0" layoutInCell="1" allowOverlap="1" wp14:anchorId="03C6D826" wp14:editId="011A8ACE">
            <wp:simplePos x="0" y="0"/>
            <wp:positionH relativeFrom="column">
              <wp:posOffset>4246880</wp:posOffset>
            </wp:positionH>
            <wp:positionV relativeFrom="paragraph">
              <wp:posOffset>9600565</wp:posOffset>
            </wp:positionV>
            <wp:extent cx="359410" cy="247650"/>
            <wp:effectExtent l="0" t="0" r="2540" b="0"/>
            <wp:wrapNone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8736" behindDoc="0" locked="0" layoutInCell="1" allowOverlap="1" wp14:anchorId="1AEB4758" wp14:editId="6A6D6076">
            <wp:simplePos x="0" y="0"/>
            <wp:positionH relativeFrom="column">
              <wp:posOffset>3828415</wp:posOffset>
            </wp:positionH>
            <wp:positionV relativeFrom="paragraph">
              <wp:posOffset>9613265</wp:posOffset>
            </wp:positionV>
            <wp:extent cx="359410" cy="247650"/>
            <wp:effectExtent l="0" t="0" r="2540" b="0"/>
            <wp:wrapNone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49760" behindDoc="0" locked="0" layoutInCell="1" allowOverlap="1" wp14:anchorId="1D3CFBFB" wp14:editId="22BDE7AB">
            <wp:simplePos x="0" y="0"/>
            <wp:positionH relativeFrom="column">
              <wp:posOffset>3390900</wp:posOffset>
            </wp:positionH>
            <wp:positionV relativeFrom="paragraph">
              <wp:posOffset>9605010</wp:posOffset>
            </wp:positionV>
            <wp:extent cx="359410" cy="247650"/>
            <wp:effectExtent l="0" t="0" r="2540" b="0"/>
            <wp:wrapNone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50784" behindDoc="0" locked="0" layoutInCell="1" allowOverlap="1" wp14:anchorId="364BE7BC" wp14:editId="53BD5DA2">
            <wp:simplePos x="0" y="0"/>
            <wp:positionH relativeFrom="column">
              <wp:posOffset>2984248</wp:posOffset>
            </wp:positionH>
            <wp:positionV relativeFrom="paragraph">
              <wp:posOffset>9604447</wp:posOffset>
            </wp:positionV>
            <wp:extent cx="359410" cy="247650"/>
            <wp:effectExtent l="0" t="0" r="2540" b="0"/>
            <wp:wrapNone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0304" behindDoc="0" locked="0" layoutInCell="1" allowOverlap="1" wp14:anchorId="58CB8E85" wp14:editId="0D7CF766">
            <wp:simplePos x="0" y="0"/>
            <wp:positionH relativeFrom="column">
              <wp:posOffset>6725920</wp:posOffset>
            </wp:positionH>
            <wp:positionV relativeFrom="paragraph">
              <wp:posOffset>8755380</wp:posOffset>
            </wp:positionV>
            <wp:extent cx="359410" cy="247650"/>
            <wp:effectExtent l="0" t="0" r="2540" b="0"/>
            <wp:wrapNone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1328" behindDoc="0" locked="0" layoutInCell="1" allowOverlap="1" wp14:anchorId="44866F6A" wp14:editId="0E2BBAC1">
            <wp:simplePos x="0" y="0"/>
            <wp:positionH relativeFrom="column">
              <wp:posOffset>6345555</wp:posOffset>
            </wp:positionH>
            <wp:positionV relativeFrom="paragraph">
              <wp:posOffset>8751570</wp:posOffset>
            </wp:positionV>
            <wp:extent cx="359410" cy="247650"/>
            <wp:effectExtent l="0" t="0" r="2540" b="0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2352" behindDoc="0" locked="0" layoutInCell="1" allowOverlap="1" wp14:anchorId="1485B6F1" wp14:editId="3EA84884">
            <wp:simplePos x="0" y="0"/>
            <wp:positionH relativeFrom="column">
              <wp:posOffset>5889625</wp:posOffset>
            </wp:positionH>
            <wp:positionV relativeFrom="paragraph">
              <wp:posOffset>8750935</wp:posOffset>
            </wp:positionV>
            <wp:extent cx="359410" cy="247650"/>
            <wp:effectExtent l="0" t="0" r="2540" b="0"/>
            <wp:wrapNone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3376" behindDoc="0" locked="0" layoutInCell="1" allowOverlap="1" wp14:anchorId="5A492448" wp14:editId="58F2D7F4">
            <wp:simplePos x="0" y="0"/>
            <wp:positionH relativeFrom="column">
              <wp:posOffset>5507990</wp:posOffset>
            </wp:positionH>
            <wp:positionV relativeFrom="paragraph">
              <wp:posOffset>8763635</wp:posOffset>
            </wp:positionV>
            <wp:extent cx="359410" cy="247650"/>
            <wp:effectExtent l="0" t="0" r="2540" b="0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4400" behindDoc="0" locked="0" layoutInCell="1" allowOverlap="1" wp14:anchorId="3566B304" wp14:editId="775389F9">
            <wp:simplePos x="0" y="0"/>
            <wp:positionH relativeFrom="column">
              <wp:posOffset>5095240</wp:posOffset>
            </wp:positionH>
            <wp:positionV relativeFrom="paragraph">
              <wp:posOffset>8755380</wp:posOffset>
            </wp:positionV>
            <wp:extent cx="359410" cy="247650"/>
            <wp:effectExtent l="0" t="0" r="2540" b="0"/>
            <wp:wrapNone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5424" behindDoc="0" locked="0" layoutInCell="1" allowOverlap="1" wp14:anchorId="37B18521" wp14:editId="5AE10998">
            <wp:simplePos x="0" y="0"/>
            <wp:positionH relativeFrom="column">
              <wp:posOffset>4667885</wp:posOffset>
            </wp:positionH>
            <wp:positionV relativeFrom="paragraph">
              <wp:posOffset>8747125</wp:posOffset>
            </wp:positionV>
            <wp:extent cx="359410" cy="247650"/>
            <wp:effectExtent l="0" t="0" r="2540" b="0"/>
            <wp:wrapNone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6448" behindDoc="0" locked="0" layoutInCell="1" allowOverlap="1" wp14:anchorId="19B97E4B" wp14:editId="0639FB0B">
            <wp:simplePos x="0" y="0"/>
            <wp:positionH relativeFrom="column">
              <wp:posOffset>4238625</wp:posOffset>
            </wp:positionH>
            <wp:positionV relativeFrom="paragraph">
              <wp:posOffset>8738235</wp:posOffset>
            </wp:positionV>
            <wp:extent cx="359410" cy="247650"/>
            <wp:effectExtent l="0" t="0" r="2540" b="0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7472" behindDoc="0" locked="0" layoutInCell="1" allowOverlap="1" wp14:anchorId="291312A3" wp14:editId="79607AE8">
            <wp:simplePos x="0" y="0"/>
            <wp:positionH relativeFrom="column">
              <wp:posOffset>3820160</wp:posOffset>
            </wp:positionH>
            <wp:positionV relativeFrom="paragraph">
              <wp:posOffset>8750935</wp:posOffset>
            </wp:positionV>
            <wp:extent cx="359410" cy="247650"/>
            <wp:effectExtent l="0" t="0" r="2540" b="0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8496" behindDoc="0" locked="0" layoutInCell="1" allowOverlap="1" wp14:anchorId="3F9DF7D5" wp14:editId="0558130A">
            <wp:simplePos x="0" y="0"/>
            <wp:positionH relativeFrom="column">
              <wp:posOffset>3382645</wp:posOffset>
            </wp:positionH>
            <wp:positionV relativeFrom="paragraph">
              <wp:posOffset>8742680</wp:posOffset>
            </wp:positionV>
            <wp:extent cx="359410" cy="247650"/>
            <wp:effectExtent l="0" t="0" r="2540" b="0"/>
            <wp:wrapNone/>
            <wp:docPr id="46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39520" behindDoc="0" locked="0" layoutInCell="1" allowOverlap="1" wp14:anchorId="78D68E96" wp14:editId="1EDF2ABF">
            <wp:simplePos x="0" y="0"/>
            <wp:positionH relativeFrom="column">
              <wp:posOffset>2975670</wp:posOffset>
            </wp:positionH>
            <wp:positionV relativeFrom="paragraph">
              <wp:posOffset>8742081</wp:posOffset>
            </wp:positionV>
            <wp:extent cx="359410" cy="247650"/>
            <wp:effectExtent l="0" t="0" r="2540" b="0"/>
            <wp:wrapNone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8256" behindDoc="0" locked="0" layoutInCell="1" allowOverlap="1" wp14:anchorId="17D8CABB" wp14:editId="72779921">
            <wp:simplePos x="0" y="0"/>
            <wp:positionH relativeFrom="column">
              <wp:posOffset>2966720</wp:posOffset>
            </wp:positionH>
            <wp:positionV relativeFrom="paragraph">
              <wp:posOffset>7913370</wp:posOffset>
            </wp:positionV>
            <wp:extent cx="359410" cy="247650"/>
            <wp:effectExtent l="0" t="0" r="2540" b="0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7232" behindDoc="0" locked="0" layoutInCell="1" allowOverlap="1" wp14:anchorId="58700D54" wp14:editId="713A8C95">
            <wp:simplePos x="0" y="0"/>
            <wp:positionH relativeFrom="column">
              <wp:posOffset>3373755</wp:posOffset>
            </wp:positionH>
            <wp:positionV relativeFrom="paragraph">
              <wp:posOffset>7914005</wp:posOffset>
            </wp:positionV>
            <wp:extent cx="359410" cy="247650"/>
            <wp:effectExtent l="0" t="0" r="2540" b="0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6208" behindDoc="0" locked="0" layoutInCell="1" allowOverlap="1" wp14:anchorId="06B1D989" wp14:editId="6E302B3C">
            <wp:simplePos x="0" y="0"/>
            <wp:positionH relativeFrom="column">
              <wp:posOffset>3811270</wp:posOffset>
            </wp:positionH>
            <wp:positionV relativeFrom="paragraph">
              <wp:posOffset>7922260</wp:posOffset>
            </wp:positionV>
            <wp:extent cx="359410" cy="247650"/>
            <wp:effectExtent l="0" t="0" r="2540" b="0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5184" behindDoc="0" locked="0" layoutInCell="1" allowOverlap="1" wp14:anchorId="081B5F64" wp14:editId="48F7876B">
            <wp:simplePos x="0" y="0"/>
            <wp:positionH relativeFrom="column">
              <wp:posOffset>4229735</wp:posOffset>
            </wp:positionH>
            <wp:positionV relativeFrom="paragraph">
              <wp:posOffset>7909560</wp:posOffset>
            </wp:positionV>
            <wp:extent cx="359410" cy="247650"/>
            <wp:effectExtent l="0" t="0" r="2540" b="0"/>
            <wp:wrapNone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4160" behindDoc="0" locked="0" layoutInCell="1" allowOverlap="1" wp14:anchorId="5348D347" wp14:editId="5B12FFFE">
            <wp:simplePos x="0" y="0"/>
            <wp:positionH relativeFrom="column">
              <wp:posOffset>4658995</wp:posOffset>
            </wp:positionH>
            <wp:positionV relativeFrom="paragraph">
              <wp:posOffset>7918450</wp:posOffset>
            </wp:positionV>
            <wp:extent cx="359410" cy="247650"/>
            <wp:effectExtent l="0" t="0" r="2540" b="0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3136" behindDoc="0" locked="0" layoutInCell="1" allowOverlap="1" wp14:anchorId="3850BB76" wp14:editId="02F3913D">
            <wp:simplePos x="0" y="0"/>
            <wp:positionH relativeFrom="column">
              <wp:posOffset>5086350</wp:posOffset>
            </wp:positionH>
            <wp:positionV relativeFrom="paragraph">
              <wp:posOffset>7926705</wp:posOffset>
            </wp:positionV>
            <wp:extent cx="359410" cy="247650"/>
            <wp:effectExtent l="0" t="0" r="2540" b="0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2112" behindDoc="0" locked="0" layoutInCell="1" allowOverlap="1" wp14:anchorId="7160B912" wp14:editId="55177C18">
            <wp:simplePos x="0" y="0"/>
            <wp:positionH relativeFrom="column">
              <wp:posOffset>5499100</wp:posOffset>
            </wp:positionH>
            <wp:positionV relativeFrom="paragraph">
              <wp:posOffset>7934960</wp:posOffset>
            </wp:positionV>
            <wp:extent cx="359410" cy="247650"/>
            <wp:effectExtent l="0" t="0" r="2540" b="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1088" behindDoc="0" locked="0" layoutInCell="1" allowOverlap="1" wp14:anchorId="5AF4B0E8" wp14:editId="010081A3">
            <wp:simplePos x="0" y="0"/>
            <wp:positionH relativeFrom="column">
              <wp:posOffset>5880735</wp:posOffset>
            </wp:positionH>
            <wp:positionV relativeFrom="paragraph">
              <wp:posOffset>7922260</wp:posOffset>
            </wp:positionV>
            <wp:extent cx="359410" cy="247650"/>
            <wp:effectExtent l="0" t="0" r="2540" b="0"/>
            <wp:wrapNone/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20064" behindDoc="0" locked="0" layoutInCell="1" allowOverlap="1" wp14:anchorId="666FA493" wp14:editId="0B79F753">
            <wp:simplePos x="0" y="0"/>
            <wp:positionH relativeFrom="column">
              <wp:posOffset>6336665</wp:posOffset>
            </wp:positionH>
            <wp:positionV relativeFrom="paragraph">
              <wp:posOffset>7922895</wp:posOffset>
            </wp:positionV>
            <wp:extent cx="359410" cy="247650"/>
            <wp:effectExtent l="0" t="0" r="2540" b="0"/>
            <wp:wrapNone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9040" behindDoc="0" locked="0" layoutInCell="1" allowOverlap="1" wp14:anchorId="318D5D12" wp14:editId="6111EBF7">
            <wp:simplePos x="0" y="0"/>
            <wp:positionH relativeFrom="column">
              <wp:posOffset>6717425</wp:posOffset>
            </wp:positionH>
            <wp:positionV relativeFrom="paragraph">
              <wp:posOffset>7927244</wp:posOffset>
            </wp:positionV>
            <wp:extent cx="359410" cy="247650"/>
            <wp:effectExtent l="0" t="0" r="2540" b="0"/>
            <wp:wrapNone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7776" behindDoc="0" locked="0" layoutInCell="1" allowOverlap="1" wp14:anchorId="6EEDF938" wp14:editId="07964CA5">
            <wp:simplePos x="0" y="0"/>
            <wp:positionH relativeFrom="column">
              <wp:posOffset>6699885</wp:posOffset>
            </wp:positionH>
            <wp:positionV relativeFrom="paragraph">
              <wp:posOffset>7038340</wp:posOffset>
            </wp:positionV>
            <wp:extent cx="359410" cy="247650"/>
            <wp:effectExtent l="0" t="0" r="254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8800" behindDoc="0" locked="0" layoutInCell="1" allowOverlap="1" wp14:anchorId="2F75414B" wp14:editId="2C0712EF">
            <wp:simplePos x="0" y="0"/>
            <wp:positionH relativeFrom="column">
              <wp:posOffset>6319520</wp:posOffset>
            </wp:positionH>
            <wp:positionV relativeFrom="paragraph">
              <wp:posOffset>7034530</wp:posOffset>
            </wp:positionV>
            <wp:extent cx="359410" cy="247650"/>
            <wp:effectExtent l="0" t="0" r="2540" b="0"/>
            <wp:wrapNone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9824" behindDoc="0" locked="0" layoutInCell="1" allowOverlap="1" wp14:anchorId="59729FB9" wp14:editId="266E2F1F">
            <wp:simplePos x="0" y="0"/>
            <wp:positionH relativeFrom="column">
              <wp:posOffset>5863590</wp:posOffset>
            </wp:positionH>
            <wp:positionV relativeFrom="paragraph">
              <wp:posOffset>7033895</wp:posOffset>
            </wp:positionV>
            <wp:extent cx="359410" cy="247650"/>
            <wp:effectExtent l="0" t="0" r="2540" b="0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0848" behindDoc="0" locked="0" layoutInCell="1" allowOverlap="1" wp14:anchorId="7C2AA311" wp14:editId="6C1278FF">
            <wp:simplePos x="0" y="0"/>
            <wp:positionH relativeFrom="column">
              <wp:posOffset>5481955</wp:posOffset>
            </wp:positionH>
            <wp:positionV relativeFrom="paragraph">
              <wp:posOffset>7046595</wp:posOffset>
            </wp:positionV>
            <wp:extent cx="359410" cy="247650"/>
            <wp:effectExtent l="0" t="0" r="2540" b="0"/>
            <wp:wrapNone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1872" behindDoc="0" locked="0" layoutInCell="1" allowOverlap="1" wp14:anchorId="54D2C11E" wp14:editId="1BB8CC72">
            <wp:simplePos x="0" y="0"/>
            <wp:positionH relativeFrom="column">
              <wp:posOffset>5069205</wp:posOffset>
            </wp:positionH>
            <wp:positionV relativeFrom="paragraph">
              <wp:posOffset>7038340</wp:posOffset>
            </wp:positionV>
            <wp:extent cx="359410" cy="247650"/>
            <wp:effectExtent l="0" t="0" r="2540" b="0"/>
            <wp:wrapNone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2896" behindDoc="0" locked="0" layoutInCell="1" allowOverlap="1" wp14:anchorId="3617B2D7" wp14:editId="1B87E3FE">
            <wp:simplePos x="0" y="0"/>
            <wp:positionH relativeFrom="column">
              <wp:posOffset>4641850</wp:posOffset>
            </wp:positionH>
            <wp:positionV relativeFrom="paragraph">
              <wp:posOffset>7030085</wp:posOffset>
            </wp:positionV>
            <wp:extent cx="359410" cy="247650"/>
            <wp:effectExtent l="0" t="0" r="2540" b="0"/>
            <wp:wrapNone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3920" behindDoc="0" locked="0" layoutInCell="1" allowOverlap="1" wp14:anchorId="6DF5FD49" wp14:editId="4742520D">
            <wp:simplePos x="0" y="0"/>
            <wp:positionH relativeFrom="column">
              <wp:posOffset>4212590</wp:posOffset>
            </wp:positionH>
            <wp:positionV relativeFrom="paragraph">
              <wp:posOffset>7021195</wp:posOffset>
            </wp:positionV>
            <wp:extent cx="359410" cy="247650"/>
            <wp:effectExtent l="0" t="0" r="2540" b="0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4944" behindDoc="0" locked="0" layoutInCell="1" allowOverlap="1" wp14:anchorId="329020C0" wp14:editId="5652A133">
            <wp:simplePos x="0" y="0"/>
            <wp:positionH relativeFrom="column">
              <wp:posOffset>3794125</wp:posOffset>
            </wp:positionH>
            <wp:positionV relativeFrom="paragraph">
              <wp:posOffset>7033895</wp:posOffset>
            </wp:positionV>
            <wp:extent cx="359410" cy="247650"/>
            <wp:effectExtent l="0" t="0" r="2540" b="0"/>
            <wp:wrapNone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5968" behindDoc="0" locked="0" layoutInCell="1" allowOverlap="1" wp14:anchorId="1EF094B2" wp14:editId="3AFF119F">
            <wp:simplePos x="0" y="0"/>
            <wp:positionH relativeFrom="column">
              <wp:posOffset>3356610</wp:posOffset>
            </wp:positionH>
            <wp:positionV relativeFrom="paragraph">
              <wp:posOffset>7025640</wp:posOffset>
            </wp:positionV>
            <wp:extent cx="359410" cy="247650"/>
            <wp:effectExtent l="0" t="0" r="2540" b="0"/>
            <wp:wrapNone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16992" behindDoc="0" locked="0" layoutInCell="1" allowOverlap="1" wp14:anchorId="29D2F0AF" wp14:editId="6653D069">
            <wp:simplePos x="0" y="0"/>
            <wp:positionH relativeFrom="column">
              <wp:posOffset>2949694</wp:posOffset>
            </wp:positionH>
            <wp:positionV relativeFrom="paragraph">
              <wp:posOffset>7025521</wp:posOffset>
            </wp:positionV>
            <wp:extent cx="359410" cy="247650"/>
            <wp:effectExtent l="0" t="0" r="2540" b="0"/>
            <wp:wrapNone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6512" behindDoc="0" locked="0" layoutInCell="1" allowOverlap="1" wp14:anchorId="77591BB2" wp14:editId="386F2935">
            <wp:simplePos x="0" y="0"/>
            <wp:positionH relativeFrom="column">
              <wp:posOffset>6725920</wp:posOffset>
            </wp:positionH>
            <wp:positionV relativeFrom="paragraph">
              <wp:posOffset>6210300</wp:posOffset>
            </wp:positionV>
            <wp:extent cx="359410" cy="247650"/>
            <wp:effectExtent l="0" t="0" r="2540" b="0"/>
            <wp:wrapNone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7536" behindDoc="0" locked="0" layoutInCell="1" allowOverlap="1" wp14:anchorId="7D88FA73" wp14:editId="1B8CA0A9">
            <wp:simplePos x="0" y="0"/>
            <wp:positionH relativeFrom="column">
              <wp:posOffset>6345555</wp:posOffset>
            </wp:positionH>
            <wp:positionV relativeFrom="paragraph">
              <wp:posOffset>6206490</wp:posOffset>
            </wp:positionV>
            <wp:extent cx="359410" cy="247650"/>
            <wp:effectExtent l="0" t="0" r="2540" b="0"/>
            <wp:wrapNone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8560" behindDoc="0" locked="0" layoutInCell="1" allowOverlap="1" wp14:anchorId="2AC0347B" wp14:editId="7CFC3507">
            <wp:simplePos x="0" y="0"/>
            <wp:positionH relativeFrom="column">
              <wp:posOffset>5889625</wp:posOffset>
            </wp:positionH>
            <wp:positionV relativeFrom="paragraph">
              <wp:posOffset>6205855</wp:posOffset>
            </wp:positionV>
            <wp:extent cx="359410" cy="247650"/>
            <wp:effectExtent l="0" t="0" r="2540" b="0"/>
            <wp:wrapNone/>
            <wp:docPr id="426" name="Picture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9584" behindDoc="0" locked="0" layoutInCell="1" allowOverlap="1" wp14:anchorId="587BBBE6" wp14:editId="728B523D">
            <wp:simplePos x="0" y="0"/>
            <wp:positionH relativeFrom="column">
              <wp:posOffset>5507990</wp:posOffset>
            </wp:positionH>
            <wp:positionV relativeFrom="paragraph">
              <wp:posOffset>6218555</wp:posOffset>
            </wp:positionV>
            <wp:extent cx="359410" cy="247650"/>
            <wp:effectExtent l="0" t="0" r="2540" b="0"/>
            <wp:wrapNone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0608" behindDoc="0" locked="0" layoutInCell="1" allowOverlap="1" wp14:anchorId="5D135FFC" wp14:editId="65DEE25F">
            <wp:simplePos x="0" y="0"/>
            <wp:positionH relativeFrom="column">
              <wp:posOffset>5095240</wp:posOffset>
            </wp:positionH>
            <wp:positionV relativeFrom="paragraph">
              <wp:posOffset>6210300</wp:posOffset>
            </wp:positionV>
            <wp:extent cx="359410" cy="247650"/>
            <wp:effectExtent l="0" t="0" r="2540" b="0"/>
            <wp:wrapNone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1632" behindDoc="0" locked="0" layoutInCell="1" allowOverlap="1" wp14:anchorId="44EB47B1" wp14:editId="329F4C3A">
            <wp:simplePos x="0" y="0"/>
            <wp:positionH relativeFrom="column">
              <wp:posOffset>4667885</wp:posOffset>
            </wp:positionH>
            <wp:positionV relativeFrom="paragraph">
              <wp:posOffset>6202045</wp:posOffset>
            </wp:positionV>
            <wp:extent cx="359410" cy="247650"/>
            <wp:effectExtent l="0" t="0" r="2540" b="0"/>
            <wp:wrapNone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2656" behindDoc="0" locked="0" layoutInCell="1" allowOverlap="1" wp14:anchorId="1C63979F" wp14:editId="243C0E43">
            <wp:simplePos x="0" y="0"/>
            <wp:positionH relativeFrom="column">
              <wp:posOffset>4238625</wp:posOffset>
            </wp:positionH>
            <wp:positionV relativeFrom="paragraph">
              <wp:posOffset>6193155</wp:posOffset>
            </wp:positionV>
            <wp:extent cx="359410" cy="247650"/>
            <wp:effectExtent l="0" t="0" r="2540" b="0"/>
            <wp:wrapNone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3680" behindDoc="0" locked="0" layoutInCell="1" allowOverlap="1" wp14:anchorId="5CD5328C" wp14:editId="2EFBD4DE">
            <wp:simplePos x="0" y="0"/>
            <wp:positionH relativeFrom="column">
              <wp:posOffset>3820160</wp:posOffset>
            </wp:positionH>
            <wp:positionV relativeFrom="paragraph">
              <wp:posOffset>6205855</wp:posOffset>
            </wp:positionV>
            <wp:extent cx="359410" cy="247650"/>
            <wp:effectExtent l="0" t="0" r="2540" b="0"/>
            <wp:wrapNone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4704" behindDoc="0" locked="0" layoutInCell="1" allowOverlap="1" wp14:anchorId="149F3A89" wp14:editId="0E2208CA">
            <wp:simplePos x="0" y="0"/>
            <wp:positionH relativeFrom="column">
              <wp:posOffset>3382645</wp:posOffset>
            </wp:positionH>
            <wp:positionV relativeFrom="paragraph">
              <wp:posOffset>6197600</wp:posOffset>
            </wp:positionV>
            <wp:extent cx="359410" cy="247650"/>
            <wp:effectExtent l="0" t="0" r="2540" b="0"/>
            <wp:wrapNone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105728" behindDoc="0" locked="0" layoutInCell="1" allowOverlap="1" wp14:anchorId="6CFD164F" wp14:editId="4AB7F371">
            <wp:simplePos x="0" y="0"/>
            <wp:positionH relativeFrom="column">
              <wp:posOffset>2976113</wp:posOffset>
            </wp:positionH>
            <wp:positionV relativeFrom="paragraph">
              <wp:posOffset>6197577</wp:posOffset>
            </wp:positionV>
            <wp:extent cx="359410" cy="247650"/>
            <wp:effectExtent l="0" t="0" r="2540" b="0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5248" behindDoc="0" locked="0" layoutInCell="1" allowOverlap="1" wp14:anchorId="40B1DD52" wp14:editId="0E030986">
            <wp:simplePos x="0" y="0"/>
            <wp:positionH relativeFrom="column">
              <wp:posOffset>6726028</wp:posOffset>
            </wp:positionH>
            <wp:positionV relativeFrom="paragraph">
              <wp:posOffset>5356489</wp:posOffset>
            </wp:positionV>
            <wp:extent cx="359410" cy="247650"/>
            <wp:effectExtent l="0" t="0" r="2540" b="0"/>
            <wp:wrapNone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6272" behindDoc="0" locked="0" layoutInCell="1" allowOverlap="1" wp14:anchorId="2EC95CD5" wp14:editId="25911A7F">
            <wp:simplePos x="0" y="0"/>
            <wp:positionH relativeFrom="column">
              <wp:posOffset>6328410</wp:posOffset>
            </wp:positionH>
            <wp:positionV relativeFrom="paragraph">
              <wp:posOffset>5361305</wp:posOffset>
            </wp:positionV>
            <wp:extent cx="359410" cy="247650"/>
            <wp:effectExtent l="0" t="0" r="2540" b="0"/>
            <wp:wrapNone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7296" behindDoc="0" locked="0" layoutInCell="1" allowOverlap="1" wp14:anchorId="264634EC" wp14:editId="4AB2322F">
            <wp:simplePos x="0" y="0"/>
            <wp:positionH relativeFrom="column">
              <wp:posOffset>5872480</wp:posOffset>
            </wp:positionH>
            <wp:positionV relativeFrom="paragraph">
              <wp:posOffset>5360670</wp:posOffset>
            </wp:positionV>
            <wp:extent cx="359410" cy="247650"/>
            <wp:effectExtent l="0" t="0" r="2540" b="0"/>
            <wp:wrapNone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8320" behindDoc="0" locked="0" layoutInCell="1" allowOverlap="1" wp14:anchorId="4C23A3D3" wp14:editId="313C09D2">
            <wp:simplePos x="0" y="0"/>
            <wp:positionH relativeFrom="column">
              <wp:posOffset>5490845</wp:posOffset>
            </wp:positionH>
            <wp:positionV relativeFrom="paragraph">
              <wp:posOffset>5373370</wp:posOffset>
            </wp:positionV>
            <wp:extent cx="359410" cy="247650"/>
            <wp:effectExtent l="0" t="0" r="2540" b="0"/>
            <wp:wrapNone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9344" behindDoc="0" locked="0" layoutInCell="1" allowOverlap="1" wp14:anchorId="4635DFCB" wp14:editId="67518179">
            <wp:simplePos x="0" y="0"/>
            <wp:positionH relativeFrom="column">
              <wp:posOffset>5078095</wp:posOffset>
            </wp:positionH>
            <wp:positionV relativeFrom="paragraph">
              <wp:posOffset>5365115</wp:posOffset>
            </wp:positionV>
            <wp:extent cx="359410" cy="247650"/>
            <wp:effectExtent l="0" t="0" r="2540" b="0"/>
            <wp:wrapNone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0368" behindDoc="0" locked="0" layoutInCell="1" allowOverlap="1" wp14:anchorId="2D47B152" wp14:editId="3CE0E409">
            <wp:simplePos x="0" y="0"/>
            <wp:positionH relativeFrom="column">
              <wp:posOffset>4650740</wp:posOffset>
            </wp:positionH>
            <wp:positionV relativeFrom="paragraph">
              <wp:posOffset>5356860</wp:posOffset>
            </wp:positionV>
            <wp:extent cx="359410" cy="247650"/>
            <wp:effectExtent l="0" t="0" r="2540" b="0"/>
            <wp:wrapNone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1392" behindDoc="0" locked="0" layoutInCell="1" allowOverlap="1" wp14:anchorId="3647BAFE" wp14:editId="1A990863">
            <wp:simplePos x="0" y="0"/>
            <wp:positionH relativeFrom="column">
              <wp:posOffset>4221480</wp:posOffset>
            </wp:positionH>
            <wp:positionV relativeFrom="paragraph">
              <wp:posOffset>5347970</wp:posOffset>
            </wp:positionV>
            <wp:extent cx="359410" cy="247650"/>
            <wp:effectExtent l="0" t="0" r="2540" b="0"/>
            <wp:wrapNone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2416" behindDoc="0" locked="0" layoutInCell="1" allowOverlap="1" wp14:anchorId="61B60FD0" wp14:editId="7BE36CA4">
            <wp:simplePos x="0" y="0"/>
            <wp:positionH relativeFrom="column">
              <wp:posOffset>3803015</wp:posOffset>
            </wp:positionH>
            <wp:positionV relativeFrom="paragraph">
              <wp:posOffset>5360670</wp:posOffset>
            </wp:positionV>
            <wp:extent cx="359410" cy="247650"/>
            <wp:effectExtent l="0" t="0" r="2540" b="0"/>
            <wp:wrapNone/>
            <wp:docPr id="421" name="Picture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3440" behindDoc="0" locked="0" layoutInCell="1" allowOverlap="1" wp14:anchorId="56584805" wp14:editId="5ECBD5FF">
            <wp:simplePos x="0" y="0"/>
            <wp:positionH relativeFrom="column">
              <wp:posOffset>3365500</wp:posOffset>
            </wp:positionH>
            <wp:positionV relativeFrom="paragraph">
              <wp:posOffset>5352415</wp:posOffset>
            </wp:positionV>
            <wp:extent cx="359410" cy="247650"/>
            <wp:effectExtent l="0" t="0" r="2540" b="0"/>
            <wp:wrapNone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94464" behindDoc="0" locked="0" layoutInCell="1" allowOverlap="1" wp14:anchorId="232B6861" wp14:editId="4CDD92BE">
            <wp:simplePos x="0" y="0"/>
            <wp:positionH relativeFrom="column">
              <wp:posOffset>2958860</wp:posOffset>
            </wp:positionH>
            <wp:positionV relativeFrom="paragraph">
              <wp:posOffset>5352188</wp:posOffset>
            </wp:positionV>
            <wp:extent cx="359410" cy="247650"/>
            <wp:effectExtent l="0" t="0" r="2540" b="0"/>
            <wp:wrapNone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3200" behindDoc="0" locked="0" layoutInCell="1" allowOverlap="1" wp14:anchorId="00D5E4B5" wp14:editId="6B536D92">
            <wp:simplePos x="0" y="0"/>
            <wp:positionH relativeFrom="column">
              <wp:posOffset>2975610</wp:posOffset>
            </wp:positionH>
            <wp:positionV relativeFrom="paragraph">
              <wp:posOffset>4471670</wp:posOffset>
            </wp:positionV>
            <wp:extent cx="359410" cy="247650"/>
            <wp:effectExtent l="0" t="0" r="2540" b="0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2176" behindDoc="0" locked="0" layoutInCell="1" allowOverlap="1" wp14:anchorId="0CE869E4" wp14:editId="7A9F5F1D">
            <wp:simplePos x="0" y="0"/>
            <wp:positionH relativeFrom="column">
              <wp:posOffset>3382645</wp:posOffset>
            </wp:positionH>
            <wp:positionV relativeFrom="paragraph">
              <wp:posOffset>4472305</wp:posOffset>
            </wp:positionV>
            <wp:extent cx="359410" cy="247650"/>
            <wp:effectExtent l="0" t="0" r="2540" b="0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1152" behindDoc="0" locked="0" layoutInCell="1" allowOverlap="1" wp14:anchorId="58C4A284" wp14:editId="4F10DD16">
            <wp:simplePos x="0" y="0"/>
            <wp:positionH relativeFrom="column">
              <wp:posOffset>3820160</wp:posOffset>
            </wp:positionH>
            <wp:positionV relativeFrom="paragraph">
              <wp:posOffset>4480560</wp:posOffset>
            </wp:positionV>
            <wp:extent cx="359410" cy="247650"/>
            <wp:effectExtent l="0" t="0" r="2540" b="0"/>
            <wp:wrapNone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80128" behindDoc="0" locked="0" layoutInCell="1" allowOverlap="1" wp14:anchorId="7706AA7C" wp14:editId="54FE7114">
            <wp:simplePos x="0" y="0"/>
            <wp:positionH relativeFrom="column">
              <wp:posOffset>4238625</wp:posOffset>
            </wp:positionH>
            <wp:positionV relativeFrom="paragraph">
              <wp:posOffset>4467860</wp:posOffset>
            </wp:positionV>
            <wp:extent cx="359410" cy="247650"/>
            <wp:effectExtent l="0" t="0" r="2540" b="0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9104" behindDoc="0" locked="0" layoutInCell="1" allowOverlap="1" wp14:anchorId="396EF8CC" wp14:editId="4044EF2C">
            <wp:simplePos x="0" y="0"/>
            <wp:positionH relativeFrom="column">
              <wp:posOffset>4667885</wp:posOffset>
            </wp:positionH>
            <wp:positionV relativeFrom="paragraph">
              <wp:posOffset>4476750</wp:posOffset>
            </wp:positionV>
            <wp:extent cx="359410" cy="247650"/>
            <wp:effectExtent l="0" t="0" r="2540" b="0"/>
            <wp:wrapNone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8080" behindDoc="0" locked="0" layoutInCell="1" allowOverlap="1" wp14:anchorId="46F2A713" wp14:editId="2F983BD5">
            <wp:simplePos x="0" y="0"/>
            <wp:positionH relativeFrom="column">
              <wp:posOffset>5095240</wp:posOffset>
            </wp:positionH>
            <wp:positionV relativeFrom="paragraph">
              <wp:posOffset>4485005</wp:posOffset>
            </wp:positionV>
            <wp:extent cx="359410" cy="247650"/>
            <wp:effectExtent l="0" t="0" r="2540" b="0"/>
            <wp:wrapNone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7056" behindDoc="0" locked="0" layoutInCell="1" allowOverlap="1" wp14:anchorId="69F1E1D6" wp14:editId="7E3C33D7">
            <wp:simplePos x="0" y="0"/>
            <wp:positionH relativeFrom="column">
              <wp:posOffset>5507990</wp:posOffset>
            </wp:positionH>
            <wp:positionV relativeFrom="paragraph">
              <wp:posOffset>4493260</wp:posOffset>
            </wp:positionV>
            <wp:extent cx="359410" cy="247650"/>
            <wp:effectExtent l="0" t="0" r="2540" b="0"/>
            <wp:wrapNone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6032" behindDoc="0" locked="0" layoutInCell="1" allowOverlap="1" wp14:anchorId="1FAB52E1" wp14:editId="669DBAA9">
            <wp:simplePos x="0" y="0"/>
            <wp:positionH relativeFrom="column">
              <wp:posOffset>5889625</wp:posOffset>
            </wp:positionH>
            <wp:positionV relativeFrom="paragraph">
              <wp:posOffset>4480560</wp:posOffset>
            </wp:positionV>
            <wp:extent cx="359410" cy="247650"/>
            <wp:effectExtent l="0" t="0" r="2540" b="0"/>
            <wp:wrapNone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5008" behindDoc="0" locked="0" layoutInCell="1" allowOverlap="1" wp14:anchorId="421845C8" wp14:editId="4C0ED377">
            <wp:simplePos x="0" y="0"/>
            <wp:positionH relativeFrom="column">
              <wp:posOffset>6345555</wp:posOffset>
            </wp:positionH>
            <wp:positionV relativeFrom="paragraph">
              <wp:posOffset>4481195</wp:posOffset>
            </wp:positionV>
            <wp:extent cx="359410" cy="247650"/>
            <wp:effectExtent l="0" t="0" r="2540" b="0"/>
            <wp:wrapNone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3984" behindDoc="0" locked="0" layoutInCell="1" allowOverlap="1" wp14:anchorId="2BE44E20" wp14:editId="6FD34F8C">
            <wp:simplePos x="0" y="0"/>
            <wp:positionH relativeFrom="column">
              <wp:posOffset>6726423</wp:posOffset>
            </wp:positionH>
            <wp:positionV relativeFrom="paragraph">
              <wp:posOffset>4485628</wp:posOffset>
            </wp:positionV>
            <wp:extent cx="359410" cy="247650"/>
            <wp:effectExtent l="0" t="0" r="2540" b="0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1936" behindDoc="0" locked="0" layoutInCell="1" allowOverlap="1" wp14:anchorId="7657DC82" wp14:editId="189FAD77">
            <wp:simplePos x="0" y="0"/>
            <wp:positionH relativeFrom="column">
              <wp:posOffset>2958465</wp:posOffset>
            </wp:positionH>
            <wp:positionV relativeFrom="paragraph">
              <wp:posOffset>3626485</wp:posOffset>
            </wp:positionV>
            <wp:extent cx="359410" cy="247650"/>
            <wp:effectExtent l="0" t="0" r="2540" b="0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70912" behindDoc="0" locked="0" layoutInCell="1" allowOverlap="1" wp14:anchorId="31FA4B8C" wp14:editId="40CE6E98">
            <wp:simplePos x="0" y="0"/>
            <wp:positionH relativeFrom="column">
              <wp:posOffset>3365500</wp:posOffset>
            </wp:positionH>
            <wp:positionV relativeFrom="paragraph">
              <wp:posOffset>3627120</wp:posOffset>
            </wp:positionV>
            <wp:extent cx="359410" cy="247650"/>
            <wp:effectExtent l="0" t="0" r="2540" b="0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9888" behindDoc="0" locked="0" layoutInCell="1" allowOverlap="1" wp14:anchorId="4CCE7FD8" wp14:editId="4A75982E">
            <wp:simplePos x="0" y="0"/>
            <wp:positionH relativeFrom="column">
              <wp:posOffset>3803015</wp:posOffset>
            </wp:positionH>
            <wp:positionV relativeFrom="paragraph">
              <wp:posOffset>3635375</wp:posOffset>
            </wp:positionV>
            <wp:extent cx="359410" cy="247650"/>
            <wp:effectExtent l="0" t="0" r="2540" b="0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8864" behindDoc="0" locked="0" layoutInCell="1" allowOverlap="1" wp14:anchorId="6C895C4B" wp14:editId="1C5C0A2F">
            <wp:simplePos x="0" y="0"/>
            <wp:positionH relativeFrom="column">
              <wp:posOffset>4221480</wp:posOffset>
            </wp:positionH>
            <wp:positionV relativeFrom="paragraph">
              <wp:posOffset>3622675</wp:posOffset>
            </wp:positionV>
            <wp:extent cx="359410" cy="247650"/>
            <wp:effectExtent l="0" t="0" r="2540" b="0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7840" behindDoc="0" locked="0" layoutInCell="1" allowOverlap="1" wp14:anchorId="436D4B85" wp14:editId="11FF6F04">
            <wp:simplePos x="0" y="0"/>
            <wp:positionH relativeFrom="column">
              <wp:posOffset>4650740</wp:posOffset>
            </wp:positionH>
            <wp:positionV relativeFrom="paragraph">
              <wp:posOffset>3631565</wp:posOffset>
            </wp:positionV>
            <wp:extent cx="359410" cy="247650"/>
            <wp:effectExtent l="0" t="0" r="2540" b="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6816" behindDoc="0" locked="0" layoutInCell="1" allowOverlap="1" wp14:anchorId="45EBEFF6" wp14:editId="0F5299F0">
            <wp:simplePos x="0" y="0"/>
            <wp:positionH relativeFrom="column">
              <wp:posOffset>5078095</wp:posOffset>
            </wp:positionH>
            <wp:positionV relativeFrom="paragraph">
              <wp:posOffset>3639820</wp:posOffset>
            </wp:positionV>
            <wp:extent cx="359410" cy="247650"/>
            <wp:effectExtent l="0" t="0" r="2540" b="0"/>
            <wp:wrapNone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5792" behindDoc="0" locked="0" layoutInCell="1" allowOverlap="1" wp14:anchorId="1D13956F" wp14:editId="6EE8497A">
            <wp:simplePos x="0" y="0"/>
            <wp:positionH relativeFrom="column">
              <wp:posOffset>5490845</wp:posOffset>
            </wp:positionH>
            <wp:positionV relativeFrom="paragraph">
              <wp:posOffset>3648075</wp:posOffset>
            </wp:positionV>
            <wp:extent cx="359410" cy="247650"/>
            <wp:effectExtent l="0" t="0" r="2540" b="0"/>
            <wp:wrapNone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4768" behindDoc="0" locked="0" layoutInCell="1" allowOverlap="1" wp14:anchorId="1E18EF13" wp14:editId="6057BD7C">
            <wp:simplePos x="0" y="0"/>
            <wp:positionH relativeFrom="column">
              <wp:posOffset>5872480</wp:posOffset>
            </wp:positionH>
            <wp:positionV relativeFrom="paragraph">
              <wp:posOffset>3635375</wp:posOffset>
            </wp:positionV>
            <wp:extent cx="359410" cy="247650"/>
            <wp:effectExtent l="0" t="0" r="2540" b="0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3744" behindDoc="0" locked="0" layoutInCell="1" allowOverlap="1" wp14:anchorId="1FEB1DC9" wp14:editId="210D3B1B">
            <wp:simplePos x="0" y="0"/>
            <wp:positionH relativeFrom="column">
              <wp:posOffset>6328410</wp:posOffset>
            </wp:positionH>
            <wp:positionV relativeFrom="paragraph">
              <wp:posOffset>3636010</wp:posOffset>
            </wp:positionV>
            <wp:extent cx="359410" cy="247650"/>
            <wp:effectExtent l="0" t="0" r="2540" b="0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2720" behindDoc="0" locked="0" layoutInCell="1" allowOverlap="1" wp14:anchorId="1B79FB28" wp14:editId="13A1345B">
            <wp:simplePos x="0" y="0"/>
            <wp:positionH relativeFrom="column">
              <wp:posOffset>6709170</wp:posOffset>
            </wp:positionH>
            <wp:positionV relativeFrom="paragraph">
              <wp:posOffset>3640240</wp:posOffset>
            </wp:positionV>
            <wp:extent cx="359410" cy="247650"/>
            <wp:effectExtent l="0" t="0" r="2540" b="0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1456" behindDoc="0" locked="0" layoutInCell="1" allowOverlap="1" wp14:anchorId="4F706333" wp14:editId="2A624DB8">
            <wp:simplePos x="0" y="0"/>
            <wp:positionH relativeFrom="column">
              <wp:posOffset>6708775</wp:posOffset>
            </wp:positionH>
            <wp:positionV relativeFrom="paragraph">
              <wp:posOffset>2811780</wp:posOffset>
            </wp:positionV>
            <wp:extent cx="359410" cy="247650"/>
            <wp:effectExtent l="0" t="0" r="2540" b="0"/>
            <wp:wrapNone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2480" behindDoc="0" locked="0" layoutInCell="1" allowOverlap="1" wp14:anchorId="34588902" wp14:editId="184C4A56">
            <wp:simplePos x="0" y="0"/>
            <wp:positionH relativeFrom="column">
              <wp:posOffset>6328410</wp:posOffset>
            </wp:positionH>
            <wp:positionV relativeFrom="paragraph">
              <wp:posOffset>2807970</wp:posOffset>
            </wp:positionV>
            <wp:extent cx="359410" cy="247650"/>
            <wp:effectExtent l="0" t="0" r="2540" b="0"/>
            <wp:wrapNone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3504" behindDoc="0" locked="0" layoutInCell="1" allowOverlap="1" wp14:anchorId="0DB20852" wp14:editId="41CC8B73">
            <wp:simplePos x="0" y="0"/>
            <wp:positionH relativeFrom="column">
              <wp:posOffset>5872480</wp:posOffset>
            </wp:positionH>
            <wp:positionV relativeFrom="paragraph">
              <wp:posOffset>2807335</wp:posOffset>
            </wp:positionV>
            <wp:extent cx="359410" cy="247650"/>
            <wp:effectExtent l="0" t="0" r="2540" b="0"/>
            <wp:wrapNone/>
            <wp:docPr id="386" name="Pictur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4528" behindDoc="0" locked="0" layoutInCell="1" allowOverlap="1" wp14:anchorId="51B3F003" wp14:editId="5F0E9C2F">
            <wp:simplePos x="0" y="0"/>
            <wp:positionH relativeFrom="column">
              <wp:posOffset>5490845</wp:posOffset>
            </wp:positionH>
            <wp:positionV relativeFrom="paragraph">
              <wp:posOffset>2820035</wp:posOffset>
            </wp:positionV>
            <wp:extent cx="359410" cy="247650"/>
            <wp:effectExtent l="0" t="0" r="2540" b="0"/>
            <wp:wrapNone/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5552" behindDoc="0" locked="0" layoutInCell="1" allowOverlap="1" wp14:anchorId="77E41233" wp14:editId="4E8A9602">
            <wp:simplePos x="0" y="0"/>
            <wp:positionH relativeFrom="column">
              <wp:posOffset>5078095</wp:posOffset>
            </wp:positionH>
            <wp:positionV relativeFrom="paragraph">
              <wp:posOffset>2811780</wp:posOffset>
            </wp:positionV>
            <wp:extent cx="359410" cy="247650"/>
            <wp:effectExtent l="0" t="0" r="2540" b="0"/>
            <wp:wrapNone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6576" behindDoc="0" locked="0" layoutInCell="1" allowOverlap="1" wp14:anchorId="736DCCE7" wp14:editId="35A9A9E3">
            <wp:simplePos x="0" y="0"/>
            <wp:positionH relativeFrom="column">
              <wp:posOffset>4650740</wp:posOffset>
            </wp:positionH>
            <wp:positionV relativeFrom="paragraph">
              <wp:posOffset>2803525</wp:posOffset>
            </wp:positionV>
            <wp:extent cx="359410" cy="247650"/>
            <wp:effectExtent l="0" t="0" r="2540" b="0"/>
            <wp:wrapNone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7600" behindDoc="0" locked="0" layoutInCell="1" allowOverlap="1" wp14:anchorId="6EE8885B" wp14:editId="48E7372A">
            <wp:simplePos x="0" y="0"/>
            <wp:positionH relativeFrom="column">
              <wp:posOffset>4221480</wp:posOffset>
            </wp:positionH>
            <wp:positionV relativeFrom="paragraph">
              <wp:posOffset>2794635</wp:posOffset>
            </wp:positionV>
            <wp:extent cx="359410" cy="247650"/>
            <wp:effectExtent l="0" t="0" r="2540" b="0"/>
            <wp:wrapNone/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8624" behindDoc="0" locked="0" layoutInCell="1" allowOverlap="1" wp14:anchorId="2177F516" wp14:editId="693C2DF5">
            <wp:simplePos x="0" y="0"/>
            <wp:positionH relativeFrom="column">
              <wp:posOffset>3803015</wp:posOffset>
            </wp:positionH>
            <wp:positionV relativeFrom="paragraph">
              <wp:posOffset>2807335</wp:posOffset>
            </wp:positionV>
            <wp:extent cx="359410" cy="247650"/>
            <wp:effectExtent l="0" t="0" r="2540" b="0"/>
            <wp:wrapNone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59648" behindDoc="0" locked="0" layoutInCell="1" allowOverlap="1" wp14:anchorId="73965938" wp14:editId="44BBF8D4">
            <wp:simplePos x="0" y="0"/>
            <wp:positionH relativeFrom="column">
              <wp:posOffset>3365500</wp:posOffset>
            </wp:positionH>
            <wp:positionV relativeFrom="paragraph">
              <wp:posOffset>2799080</wp:posOffset>
            </wp:positionV>
            <wp:extent cx="359410" cy="247650"/>
            <wp:effectExtent l="0" t="0" r="2540" b="0"/>
            <wp:wrapNone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60672" behindDoc="0" locked="0" layoutInCell="1" allowOverlap="1" wp14:anchorId="42B18D5F" wp14:editId="7A45BB46">
            <wp:simplePos x="0" y="0"/>
            <wp:positionH relativeFrom="column">
              <wp:posOffset>2958860</wp:posOffset>
            </wp:positionH>
            <wp:positionV relativeFrom="paragraph">
              <wp:posOffset>2798768</wp:posOffset>
            </wp:positionV>
            <wp:extent cx="359410" cy="247650"/>
            <wp:effectExtent l="0" t="0" r="2540" b="0"/>
            <wp:wrapNone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0192" behindDoc="0" locked="0" layoutInCell="1" allowOverlap="1" wp14:anchorId="70EB205F" wp14:editId="602E5999">
            <wp:simplePos x="0" y="0"/>
            <wp:positionH relativeFrom="column">
              <wp:posOffset>6717665</wp:posOffset>
            </wp:positionH>
            <wp:positionV relativeFrom="paragraph">
              <wp:posOffset>1923415</wp:posOffset>
            </wp:positionV>
            <wp:extent cx="359410" cy="247650"/>
            <wp:effectExtent l="0" t="0" r="2540" b="0"/>
            <wp:wrapNone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1216" behindDoc="0" locked="0" layoutInCell="1" allowOverlap="1" wp14:anchorId="1DE0ADDA" wp14:editId="6D303572">
            <wp:simplePos x="0" y="0"/>
            <wp:positionH relativeFrom="column">
              <wp:posOffset>6337300</wp:posOffset>
            </wp:positionH>
            <wp:positionV relativeFrom="paragraph">
              <wp:posOffset>1919605</wp:posOffset>
            </wp:positionV>
            <wp:extent cx="359410" cy="247650"/>
            <wp:effectExtent l="0" t="0" r="2540" b="0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2240" behindDoc="0" locked="0" layoutInCell="1" allowOverlap="1" wp14:anchorId="1FBC2764" wp14:editId="6D7F41B5">
            <wp:simplePos x="0" y="0"/>
            <wp:positionH relativeFrom="column">
              <wp:posOffset>5881370</wp:posOffset>
            </wp:positionH>
            <wp:positionV relativeFrom="paragraph">
              <wp:posOffset>1918970</wp:posOffset>
            </wp:positionV>
            <wp:extent cx="359410" cy="247650"/>
            <wp:effectExtent l="0" t="0" r="2540" b="0"/>
            <wp:wrapNone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3264" behindDoc="0" locked="0" layoutInCell="1" allowOverlap="1" wp14:anchorId="7DF33468" wp14:editId="4608C127">
            <wp:simplePos x="0" y="0"/>
            <wp:positionH relativeFrom="column">
              <wp:posOffset>5499735</wp:posOffset>
            </wp:positionH>
            <wp:positionV relativeFrom="paragraph">
              <wp:posOffset>1931670</wp:posOffset>
            </wp:positionV>
            <wp:extent cx="359410" cy="247650"/>
            <wp:effectExtent l="0" t="0" r="2540" b="0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4288" behindDoc="0" locked="0" layoutInCell="1" allowOverlap="1" wp14:anchorId="71A597DF" wp14:editId="58E6CD82">
            <wp:simplePos x="0" y="0"/>
            <wp:positionH relativeFrom="column">
              <wp:posOffset>5086985</wp:posOffset>
            </wp:positionH>
            <wp:positionV relativeFrom="paragraph">
              <wp:posOffset>1923415</wp:posOffset>
            </wp:positionV>
            <wp:extent cx="359410" cy="247650"/>
            <wp:effectExtent l="0" t="0" r="2540" b="0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5312" behindDoc="0" locked="0" layoutInCell="1" allowOverlap="1" wp14:anchorId="0346FE40" wp14:editId="2966D3FD">
            <wp:simplePos x="0" y="0"/>
            <wp:positionH relativeFrom="column">
              <wp:posOffset>4659630</wp:posOffset>
            </wp:positionH>
            <wp:positionV relativeFrom="paragraph">
              <wp:posOffset>1915160</wp:posOffset>
            </wp:positionV>
            <wp:extent cx="359410" cy="247650"/>
            <wp:effectExtent l="0" t="0" r="2540" b="0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6336" behindDoc="0" locked="0" layoutInCell="1" allowOverlap="1" wp14:anchorId="3D369BA1" wp14:editId="68DF49A1">
            <wp:simplePos x="0" y="0"/>
            <wp:positionH relativeFrom="column">
              <wp:posOffset>4230370</wp:posOffset>
            </wp:positionH>
            <wp:positionV relativeFrom="paragraph">
              <wp:posOffset>1906270</wp:posOffset>
            </wp:positionV>
            <wp:extent cx="359410" cy="247650"/>
            <wp:effectExtent l="0" t="0" r="2540" b="0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7360" behindDoc="0" locked="0" layoutInCell="1" allowOverlap="1" wp14:anchorId="7715EE2A" wp14:editId="59189295">
            <wp:simplePos x="0" y="0"/>
            <wp:positionH relativeFrom="column">
              <wp:posOffset>3811905</wp:posOffset>
            </wp:positionH>
            <wp:positionV relativeFrom="paragraph">
              <wp:posOffset>1918970</wp:posOffset>
            </wp:positionV>
            <wp:extent cx="359410" cy="247650"/>
            <wp:effectExtent l="0" t="0" r="2540" b="0"/>
            <wp:wrapNone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8384" behindDoc="0" locked="0" layoutInCell="1" allowOverlap="1" wp14:anchorId="0DA4467C" wp14:editId="1EBC49F4">
            <wp:simplePos x="0" y="0"/>
            <wp:positionH relativeFrom="column">
              <wp:posOffset>3374390</wp:posOffset>
            </wp:positionH>
            <wp:positionV relativeFrom="paragraph">
              <wp:posOffset>1910715</wp:posOffset>
            </wp:positionV>
            <wp:extent cx="359410" cy="247650"/>
            <wp:effectExtent l="0" t="0" r="2540" b="0"/>
            <wp:wrapNone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w:drawing>
          <wp:anchor distT="0" distB="0" distL="114300" distR="114300" simplePos="0" relativeHeight="252049408" behindDoc="0" locked="0" layoutInCell="1" allowOverlap="1" wp14:anchorId="52809CB8" wp14:editId="386DD7BA">
            <wp:simplePos x="0" y="0"/>
            <wp:positionH relativeFrom="column">
              <wp:posOffset>2967487</wp:posOffset>
            </wp:positionH>
            <wp:positionV relativeFrom="paragraph">
              <wp:posOffset>1910248</wp:posOffset>
            </wp:positionV>
            <wp:extent cx="359410" cy="247650"/>
            <wp:effectExtent l="0" t="0" r="2540" b="0"/>
            <wp:wrapNone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369A6A3E" wp14:editId="68F9DC59">
                <wp:simplePos x="0" y="0"/>
                <wp:positionH relativeFrom="margin">
                  <wp:posOffset>326390</wp:posOffset>
                </wp:positionH>
                <wp:positionV relativeFrom="paragraph">
                  <wp:posOffset>1586865</wp:posOffset>
                </wp:positionV>
                <wp:extent cx="2155825" cy="532130"/>
                <wp:effectExtent l="0" t="0" r="0" b="1270"/>
                <wp:wrapNone/>
                <wp:docPr id="36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DAC094" w14:textId="6E35243B" w:rsidR="009C0232" w:rsidRPr="0014653D" w:rsidRDefault="00726E10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726E10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9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A6A3E" id="_x0000_s1043" type="#_x0000_t202" style="position:absolute;margin-left:25.7pt;margin-top:124.95pt;width:169.75pt;height:41.9pt;z-index:25202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rbDvQ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" filled="f" stroked="f">
                <v:textbox>
                  <w:txbxContent>
                    <w:p w14:paraId="5BDAC094" w14:textId="6E35243B" w:rsidR="009C0232" w:rsidRPr="0014653D" w:rsidRDefault="00726E10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726E10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9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5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30257928" wp14:editId="5487441B">
                <wp:simplePos x="0" y="0"/>
                <wp:positionH relativeFrom="margin">
                  <wp:posOffset>345440</wp:posOffset>
                </wp:positionH>
                <wp:positionV relativeFrom="paragraph">
                  <wp:posOffset>2425065</wp:posOffset>
                </wp:positionV>
                <wp:extent cx="2155825" cy="532130"/>
                <wp:effectExtent l="0" t="0" r="0" b="1270"/>
                <wp:wrapNone/>
                <wp:docPr id="36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1AC6B4" w14:textId="420B7780" w:rsidR="009C0232" w:rsidRPr="0014653D" w:rsidRDefault="00726E10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726E10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7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3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57928" id="_x0000_s1044" type="#_x0000_t202" style="position:absolute;margin-left:27.2pt;margin-top:190.95pt;width:169.75pt;height:41.9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kknvQ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" filled="f" stroked="f">
                <v:textbox>
                  <w:txbxContent>
                    <w:p w14:paraId="721AC6B4" w14:textId="420B7780" w:rsidR="009C0232" w:rsidRPr="0014653D" w:rsidRDefault="00726E10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726E10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7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3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7C06A435" wp14:editId="644CB0B9">
                <wp:simplePos x="0" y="0"/>
                <wp:positionH relativeFrom="margin">
                  <wp:posOffset>326390</wp:posOffset>
                </wp:positionH>
                <wp:positionV relativeFrom="paragraph">
                  <wp:posOffset>3282315</wp:posOffset>
                </wp:positionV>
                <wp:extent cx="2155825" cy="532130"/>
                <wp:effectExtent l="0" t="0" r="0" b="1270"/>
                <wp:wrapNone/>
                <wp:docPr id="36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5D889" w14:textId="4EC8B4CF" w:rsidR="009C0232" w:rsidRPr="0014653D" w:rsidRDefault="00726E10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726E10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8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4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6A435" id="_x0000_s1045" type="#_x0000_t202" style="position:absolute;margin-left:25.7pt;margin-top:258.45pt;width:169.75pt;height:41.9pt;z-index:25203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/UvQ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" filled="f" stroked="f">
                <v:textbox>
                  <w:txbxContent>
                    <w:p w14:paraId="0845D889" w14:textId="4EC8B4CF" w:rsidR="009C0232" w:rsidRPr="0014653D" w:rsidRDefault="00726E10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726E10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8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4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2F04AB1F" wp14:editId="6D249F24">
                <wp:simplePos x="0" y="0"/>
                <wp:positionH relativeFrom="margin">
                  <wp:posOffset>345440</wp:posOffset>
                </wp:positionH>
                <wp:positionV relativeFrom="paragraph">
                  <wp:posOffset>4159885</wp:posOffset>
                </wp:positionV>
                <wp:extent cx="2155825" cy="532130"/>
                <wp:effectExtent l="0" t="0" r="0" b="1270"/>
                <wp:wrapNone/>
                <wp:docPr id="36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90BE08" w14:textId="75D5DA1E" w:rsidR="009C0232" w:rsidRPr="0014653D" w:rsidRDefault="009C0232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 w:rsidR="006B17F2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2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4AB1F" id="_x0000_s1046" type="#_x0000_t202" style="position:absolute;margin-left:27.2pt;margin-top:327.55pt;width:169.75pt;height:41.9pt;z-index:2520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AwvQ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" filled="f" stroked="f">
                <v:textbox>
                  <w:txbxContent>
                    <w:p w14:paraId="7A90BE08" w14:textId="75D5DA1E" w:rsidR="009C0232" w:rsidRPr="0014653D" w:rsidRDefault="009C0232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 w:rsidR="006B17F2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2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786EDCCD" wp14:editId="30FA2489">
                <wp:simplePos x="0" y="0"/>
                <wp:positionH relativeFrom="margin">
                  <wp:posOffset>326390</wp:posOffset>
                </wp:positionH>
                <wp:positionV relativeFrom="paragraph">
                  <wp:posOffset>5006340</wp:posOffset>
                </wp:positionV>
                <wp:extent cx="2155825" cy="532130"/>
                <wp:effectExtent l="0" t="0" r="0" b="1270"/>
                <wp:wrapNone/>
                <wp:docPr id="36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736F0" w14:textId="2CC6EFCB" w:rsidR="009C0232" w:rsidRPr="0014653D" w:rsidRDefault="006B17F2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6B17F2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2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1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EDCCD" id="_x0000_s1047" type="#_x0000_t202" style="position:absolute;margin-left:25.7pt;margin-top:394.2pt;width:169.75pt;height:41.9pt;z-index:2520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" filled="f" stroked="f">
                <v:textbox>
                  <w:txbxContent>
                    <w:p w14:paraId="1DD736F0" w14:textId="2CC6EFCB" w:rsidR="009C0232" w:rsidRPr="0014653D" w:rsidRDefault="006B17F2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6B17F2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2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1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ED2E06D" wp14:editId="07586A60">
                <wp:simplePos x="0" y="0"/>
                <wp:positionH relativeFrom="margin">
                  <wp:posOffset>326390</wp:posOffset>
                </wp:positionH>
                <wp:positionV relativeFrom="paragraph">
                  <wp:posOffset>5863590</wp:posOffset>
                </wp:positionV>
                <wp:extent cx="2155825" cy="532130"/>
                <wp:effectExtent l="0" t="0" r="0" b="1270"/>
                <wp:wrapNone/>
                <wp:docPr id="36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35CBE" w14:textId="61BD2BDD" w:rsidR="009C0232" w:rsidRPr="0014653D" w:rsidRDefault="00396F47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396F47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5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4</w:t>
                            </w:r>
                            <w:r w:rsidR="009C0232"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2E06D" id="_x0000_s1048" type="#_x0000_t202" style="position:absolute;margin-left:25.7pt;margin-top:461.7pt;width:169.75pt;height:41.9pt;z-index:252034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gNCvQ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" filled="f" stroked="f">
                <v:textbox>
                  <w:txbxContent>
                    <w:p w14:paraId="64635CBE" w14:textId="61BD2BDD" w:rsidR="009C0232" w:rsidRPr="0014653D" w:rsidRDefault="00396F47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396F47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5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4</w:t>
                      </w:r>
                      <w:r w:rsidR="009C0232"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33186326" wp14:editId="65F586BE">
                <wp:simplePos x="0" y="0"/>
                <wp:positionH relativeFrom="margin">
                  <wp:posOffset>326390</wp:posOffset>
                </wp:positionH>
                <wp:positionV relativeFrom="paragraph">
                  <wp:posOffset>6749415</wp:posOffset>
                </wp:positionV>
                <wp:extent cx="2155825" cy="532130"/>
                <wp:effectExtent l="0" t="0" r="0" b="1270"/>
                <wp:wrapNone/>
                <wp:docPr id="37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9D0C5" w14:textId="4BEB34FE" w:rsidR="009C0232" w:rsidRPr="0014653D" w:rsidRDefault="009C0232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9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 w:rsidR="00396F47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9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86326" id="_x0000_s1049" type="#_x0000_t202" style="position:absolute;margin-left:25.7pt;margin-top:531.45pt;width:169.75pt;height:41.9pt;z-index:25203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tkSvA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" filled="f" stroked="f">
                <v:textbox>
                  <w:txbxContent>
                    <w:p w14:paraId="52E9D0C5" w14:textId="4BEB34FE" w:rsidR="009C0232" w:rsidRPr="0014653D" w:rsidRDefault="009C0232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9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 w:rsidR="00396F47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9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2B5F6108" wp14:editId="173F04C3">
                <wp:simplePos x="0" y="0"/>
                <wp:positionH relativeFrom="margin">
                  <wp:posOffset>335915</wp:posOffset>
                </wp:positionH>
                <wp:positionV relativeFrom="paragraph">
                  <wp:posOffset>7607935</wp:posOffset>
                </wp:positionV>
                <wp:extent cx="2155825" cy="532130"/>
                <wp:effectExtent l="0" t="0" r="0" b="1270"/>
                <wp:wrapNone/>
                <wp:docPr id="37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FAF70C" w14:textId="166AB695" w:rsidR="009C0232" w:rsidRPr="0014653D" w:rsidRDefault="009C0232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5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 w:rsidR="00396F47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F6108" id="_x0000_s1050" type="#_x0000_t202" style="position:absolute;margin-left:26.45pt;margin-top:599.05pt;width:169.75pt;height:41.9pt;z-index:25203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" filled="f" stroked="f">
                <v:textbox>
                  <w:txbxContent>
                    <w:p w14:paraId="6EFAF70C" w14:textId="166AB695" w:rsidR="009C0232" w:rsidRPr="0014653D" w:rsidRDefault="009C0232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5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 w:rsidR="00396F47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5B2D45D6" wp14:editId="6223C16A">
                <wp:simplePos x="0" y="0"/>
                <wp:positionH relativeFrom="margin">
                  <wp:posOffset>326390</wp:posOffset>
                </wp:positionH>
                <wp:positionV relativeFrom="paragraph">
                  <wp:posOffset>8454390</wp:posOffset>
                </wp:positionV>
                <wp:extent cx="2155825" cy="532130"/>
                <wp:effectExtent l="0" t="0" r="0" b="1270"/>
                <wp:wrapNone/>
                <wp:docPr id="37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46D43" w14:textId="5958B716" w:rsidR="009C0232" w:rsidRPr="0014653D" w:rsidRDefault="009C0232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8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 w:rsidR="00396F47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8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D45D6" id="_x0000_s1051" type="#_x0000_t202" style="position:absolute;margin-left:25.7pt;margin-top:665.7pt;width:169.75pt;height:41.9pt;z-index:25203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p2puw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" filled="f" stroked="f">
                <v:textbox>
                  <w:txbxContent>
                    <w:p w14:paraId="2CE46D43" w14:textId="5958B716" w:rsidR="009C0232" w:rsidRPr="0014653D" w:rsidRDefault="009C0232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8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 w:rsidR="00396F47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8</w:t>
                      </w:r>
                      <w:bookmarkStart w:id="2" w:name="_GoBack"/>
                      <w:bookmarkEnd w:id="2"/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 w:rsidRPr="009C02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235CAB98" wp14:editId="258643D0">
                <wp:simplePos x="0" y="0"/>
                <wp:positionH relativeFrom="margin">
                  <wp:posOffset>298031</wp:posOffset>
                </wp:positionH>
                <wp:positionV relativeFrom="paragraph">
                  <wp:posOffset>9273936</wp:posOffset>
                </wp:positionV>
                <wp:extent cx="2155825" cy="532130"/>
                <wp:effectExtent l="0" t="0" r="0" b="1270"/>
                <wp:wrapNone/>
                <wp:docPr id="37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32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407E60" w14:textId="5CBDC0A7" w:rsidR="009C0232" w:rsidRPr="0014653D" w:rsidRDefault="009C0232" w:rsidP="009C0232">
                            <w:pPr>
                              <w:jc w:val="center"/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</w:pPr>
                            <w:r w:rsidRPr="009624EA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  <w:highlight w:val="yellow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– </w:t>
                            </w:r>
                            <w:r w:rsidR="0010639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>10</w:t>
                            </w:r>
                            <w:r w:rsidRPr="0014653D">
                              <w:rPr>
                                <w:rFonts w:ascii="SassoonCRInfant" w:hAnsi="SassoonCRInfant" w:cs="Arial"/>
                                <w:sz w:val="56"/>
                                <w:szCs w:val="80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CAB98" id="_x0000_s1052" type="#_x0000_t202" style="position:absolute;margin-left:23.45pt;margin-top:730.25pt;width:169.75pt;height:41.9pt;z-index:252038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mJNvA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" filled="f" stroked="f">
                <v:textbox>
                  <w:txbxContent>
                    <w:p w14:paraId="52407E60" w14:textId="5CBDC0A7" w:rsidR="009C0232" w:rsidRPr="0014653D" w:rsidRDefault="009C0232" w:rsidP="009C0232">
                      <w:pPr>
                        <w:jc w:val="center"/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</w:pPr>
                      <w:r w:rsidRPr="009624EA">
                        <w:rPr>
                          <w:rFonts w:ascii="SassoonCRInfant" w:hAnsi="SassoonCRInfant" w:cs="Arial"/>
                          <w:sz w:val="56"/>
                          <w:szCs w:val="80"/>
                          <w:highlight w:val="yellow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– </w:t>
                      </w:r>
                      <w:r w:rsidR="0010639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>10</w:t>
                      </w:r>
                      <w:r w:rsidRPr="0014653D">
                        <w:rPr>
                          <w:rFonts w:ascii="SassoonCRInfant" w:hAnsi="SassoonCRInfant" w:cs="Arial"/>
                          <w:sz w:val="56"/>
                          <w:szCs w:val="80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0232">
        <w:rPr>
          <w:noProof/>
          <w:lang w:eastAsia="en-GB"/>
        </w:rPr>
        <w:drawing>
          <wp:inline distT="0" distB="0" distL="0" distR="0" wp14:anchorId="50F0D751" wp14:editId="40BC3276">
            <wp:extent cx="7556500" cy="10688320"/>
            <wp:effectExtent l="0" t="0" r="0" b="0"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5E16" w:rsidSect="00222047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03F849B-E781-4F19-804D-39159CEE40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2" w:fontKey="{9AF274C6-E808-40E1-A11F-1C9831409ED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7E326E8A-D316-4FE1-AF8F-075D83687F8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DF6"/>
    <w:rsid w:val="000E7283"/>
    <w:rsid w:val="000F2CA3"/>
    <w:rsid w:val="0010639D"/>
    <w:rsid w:val="0014653D"/>
    <w:rsid w:val="00222047"/>
    <w:rsid w:val="00285DF6"/>
    <w:rsid w:val="00396F47"/>
    <w:rsid w:val="004656B5"/>
    <w:rsid w:val="0056637C"/>
    <w:rsid w:val="006531A0"/>
    <w:rsid w:val="006B17F2"/>
    <w:rsid w:val="00726E10"/>
    <w:rsid w:val="007E70A6"/>
    <w:rsid w:val="00811F8E"/>
    <w:rsid w:val="0084090D"/>
    <w:rsid w:val="00855A3E"/>
    <w:rsid w:val="00961EE1"/>
    <w:rsid w:val="009624EA"/>
    <w:rsid w:val="009C0232"/>
    <w:rsid w:val="00AA5BEA"/>
    <w:rsid w:val="00B90A48"/>
    <w:rsid w:val="00B91476"/>
    <w:rsid w:val="00BB4669"/>
    <w:rsid w:val="00BC14A8"/>
    <w:rsid w:val="00BF5E16"/>
    <w:rsid w:val="00CE4127"/>
    <w:rsid w:val="00D27AA4"/>
    <w:rsid w:val="00EA5401"/>
    <w:rsid w:val="00EC7BDD"/>
    <w:rsid w:val="00F239EE"/>
    <w:rsid w:val="00F463E1"/>
    <w:rsid w:val="00FC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FC79C"/>
  <w15:chartTrackingRefBased/>
  <w15:docId w15:val="{FDDA92C6-5951-45B4-A220-65CE72A78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1b%20Key%20Stage%202\5%20Geography\Mountains%20&amp;%20Volcanoes\T2-G-359-Volcanoes-Writing-Frames\T2-G-359H-Volcanoes-Writing-Frames-Colour-Editab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T2-G-359H-Volcanoes-Writing-Frames-Colour-Editable</Template>
  <TotalTime>1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Louise Allan</cp:lastModifiedBy>
  <cp:revision>2</cp:revision>
  <dcterms:created xsi:type="dcterms:W3CDTF">2025-04-27T09:28:00Z</dcterms:created>
  <dcterms:modified xsi:type="dcterms:W3CDTF">2025-04-27T09:28:00Z</dcterms:modified>
</cp:coreProperties>
</file>